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EF0" w:rsidRPr="0007288F" w:rsidRDefault="00855EF0" w:rsidP="00855EF0">
      <w:pPr>
        <w:spacing w:after="200" w:line="276" w:lineRule="auto"/>
        <w:jc w:val="center"/>
        <w:rPr>
          <w:lang w:val="lt-LT"/>
        </w:rPr>
      </w:pPr>
      <w:r w:rsidRPr="0007288F">
        <w:rPr>
          <w:noProof/>
          <w:lang w:val="lt-LT" w:eastAsia="lt-LT"/>
        </w:rPr>
        <w:drawing>
          <wp:inline distT="0" distB="0" distL="0" distR="0" wp14:anchorId="5D72E34F" wp14:editId="1B87237F">
            <wp:extent cx="492125" cy="571500"/>
            <wp:effectExtent l="19050" t="0" r="3175" b="0"/>
            <wp:docPr id="1" name="Paveikslėlis 1" descr="kristo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risto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5EF0" w:rsidRPr="0007288F" w:rsidRDefault="00855EF0" w:rsidP="00855EF0">
      <w:pPr>
        <w:jc w:val="center"/>
        <w:rPr>
          <w:b/>
          <w:lang w:val="lt-LT"/>
        </w:rPr>
      </w:pPr>
    </w:p>
    <w:p w:rsidR="00855EF0" w:rsidRPr="00685A8E" w:rsidRDefault="00855EF0" w:rsidP="00855EF0">
      <w:pPr>
        <w:pStyle w:val="Antrat3"/>
        <w:rPr>
          <w:szCs w:val="24"/>
        </w:rPr>
      </w:pPr>
      <w:r w:rsidRPr="00685A8E">
        <w:rPr>
          <w:szCs w:val="24"/>
        </w:rPr>
        <w:t>VILNIAUS ANTAKALNIO VIDURINĖS MOKYKLOS</w:t>
      </w:r>
    </w:p>
    <w:p w:rsidR="00855EF0" w:rsidRPr="00685A8E" w:rsidRDefault="00855EF0" w:rsidP="00855EF0">
      <w:pPr>
        <w:pStyle w:val="Antrat1"/>
        <w:jc w:val="center"/>
        <w:rPr>
          <w:b/>
          <w:szCs w:val="24"/>
        </w:rPr>
      </w:pPr>
      <w:r w:rsidRPr="00685A8E">
        <w:rPr>
          <w:b/>
          <w:szCs w:val="24"/>
        </w:rPr>
        <w:t>DIREKTORIUS</w:t>
      </w:r>
    </w:p>
    <w:p w:rsidR="00855EF0" w:rsidRPr="00685A8E" w:rsidRDefault="00855EF0" w:rsidP="00855EF0">
      <w:pPr>
        <w:jc w:val="center"/>
        <w:rPr>
          <w:b/>
          <w:szCs w:val="24"/>
          <w:lang w:val="lt-LT"/>
        </w:rPr>
      </w:pPr>
    </w:p>
    <w:p w:rsidR="00855EF0" w:rsidRPr="00685A8E" w:rsidRDefault="00855EF0" w:rsidP="00855EF0">
      <w:pPr>
        <w:jc w:val="center"/>
        <w:rPr>
          <w:b/>
          <w:szCs w:val="24"/>
          <w:lang w:val="lt-LT"/>
        </w:rPr>
      </w:pPr>
      <w:r w:rsidRPr="00685A8E">
        <w:rPr>
          <w:b/>
          <w:szCs w:val="24"/>
          <w:lang w:val="lt-LT"/>
        </w:rPr>
        <w:t>ĮSAKYMAS</w:t>
      </w:r>
    </w:p>
    <w:p w:rsidR="00C35C9D" w:rsidRPr="00C35C9D" w:rsidRDefault="006502B2" w:rsidP="00C35C9D">
      <w:pPr>
        <w:jc w:val="center"/>
        <w:rPr>
          <w:b/>
          <w:lang w:val="lt-LT"/>
        </w:rPr>
      </w:pPr>
      <w:r w:rsidRPr="0006799E">
        <w:rPr>
          <w:b/>
          <w:lang w:val="lt-LT"/>
        </w:rPr>
        <w:t xml:space="preserve">DĖL </w:t>
      </w:r>
      <w:r w:rsidR="00C35C9D" w:rsidRPr="00C35C9D">
        <w:rPr>
          <w:b/>
          <w:lang w:val="lt-LT"/>
        </w:rPr>
        <w:t>MOKINIŲ APDOVANOJIMO</w:t>
      </w:r>
    </w:p>
    <w:p w:rsidR="00C35C9D" w:rsidRPr="00C35C9D" w:rsidRDefault="00C35C9D" w:rsidP="00C35C9D">
      <w:pPr>
        <w:jc w:val="center"/>
        <w:rPr>
          <w:lang w:val="lt-LT"/>
        </w:rPr>
      </w:pPr>
    </w:p>
    <w:p w:rsidR="00C35C9D" w:rsidRPr="00C35C9D" w:rsidRDefault="00C35C9D" w:rsidP="00C35C9D">
      <w:pPr>
        <w:rPr>
          <w:lang w:val="lt-LT"/>
        </w:rPr>
      </w:pPr>
      <w:r w:rsidRPr="00C35C9D">
        <w:rPr>
          <w:lang w:val="lt-LT"/>
        </w:rPr>
        <w:t xml:space="preserve">                                                        2012 m. gegužės 10 d.      Nr. M-117                                                                                                                     </w:t>
      </w:r>
    </w:p>
    <w:p w:rsidR="00C35C9D" w:rsidRPr="00C35C9D" w:rsidRDefault="00C35C9D" w:rsidP="00C35C9D">
      <w:pPr>
        <w:jc w:val="center"/>
        <w:rPr>
          <w:lang w:val="lt-LT"/>
        </w:rPr>
      </w:pPr>
      <w:r w:rsidRPr="00C35C9D">
        <w:rPr>
          <w:lang w:val="lt-LT"/>
        </w:rPr>
        <w:t>Vilnius</w:t>
      </w:r>
    </w:p>
    <w:p w:rsidR="00C35C9D" w:rsidRPr="00C35C9D" w:rsidRDefault="00C35C9D" w:rsidP="00C35C9D">
      <w:pPr>
        <w:jc w:val="center"/>
        <w:rPr>
          <w:lang w:val="lt-LT"/>
        </w:rPr>
      </w:pPr>
    </w:p>
    <w:p w:rsidR="00C35C9D" w:rsidRPr="00C35C9D" w:rsidRDefault="00C35C9D" w:rsidP="00C35C9D">
      <w:pPr>
        <w:rPr>
          <w:lang w:val="lt-LT"/>
        </w:rPr>
      </w:pPr>
    </w:p>
    <w:p w:rsidR="00C35C9D" w:rsidRPr="00C35C9D" w:rsidRDefault="00C35C9D" w:rsidP="00C35C9D">
      <w:pPr>
        <w:rPr>
          <w:lang w:val="lt-LT"/>
        </w:rPr>
      </w:pPr>
      <w:r w:rsidRPr="00C35C9D">
        <w:rPr>
          <w:lang w:val="lt-LT"/>
        </w:rPr>
        <w:tab/>
        <w:t>Vadovaudamasi „Vilniaus Antakalnio vidurinės mokyklos mokinių pareigos, teisės, atsakomybė“, taisyklių, patvirtintų direktorės 2009 m. kovo 23 d. įsakymu Nr. V-70,  5.2 punktu ir Mokytojų tarybos posėdžių protokolais,</w:t>
      </w:r>
    </w:p>
    <w:p w:rsidR="00C35C9D" w:rsidRPr="00C35C9D" w:rsidRDefault="00C35C9D" w:rsidP="00C35C9D">
      <w:pPr>
        <w:rPr>
          <w:lang w:val="lt-LT"/>
        </w:rPr>
      </w:pPr>
      <w:r w:rsidRPr="00C35C9D">
        <w:rPr>
          <w:lang w:val="lt-LT"/>
        </w:rPr>
        <w:tab/>
        <w:t>už labai gerą ir pu</w:t>
      </w:r>
      <w:r w:rsidR="00F64475">
        <w:rPr>
          <w:lang w:val="lt-LT"/>
        </w:rPr>
        <w:t>ikų mokymąsi a p d o v a n o t i</w:t>
      </w:r>
      <w:r w:rsidRPr="00C35C9D">
        <w:rPr>
          <w:lang w:val="lt-LT"/>
        </w:rPr>
        <w:t xml:space="preserve">  mokyklos Garbės raš</w:t>
      </w:r>
      <w:r w:rsidR="00F64475">
        <w:rPr>
          <w:lang w:val="lt-LT"/>
        </w:rPr>
        <w:t>tais šie mokiniai</w:t>
      </w:r>
      <w:r w:rsidRPr="00C35C9D">
        <w:rPr>
          <w:lang w:val="lt-LT"/>
        </w:rPr>
        <w:t>:</w:t>
      </w:r>
    </w:p>
    <w:p w:rsidR="00C35C9D" w:rsidRPr="00C35C9D" w:rsidRDefault="00C35C9D" w:rsidP="00C35C9D">
      <w:pPr>
        <w:rPr>
          <w:rFonts w:ascii="Helvetica" w:hAnsi="Helvetica" w:cs="Helvetica"/>
          <w:color w:val="4B4C4D"/>
          <w:shd w:val="clear" w:color="auto" w:fill="FFFFFF"/>
          <w:lang w:val="lt-LT"/>
        </w:rPr>
      </w:pPr>
    </w:p>
    <w:p w:rsidR="00C35C9D" w:rsidRDefault="00C35C9D" w:rsidP="00C35C9D">
      <w:pPr>
        <w:ind w:left="1134"/>
        <w:rPr>
          <w:shd w:val="clear" w:color="auto" w:fill="FFFFFF"/>
        </w:rPr>
      </w:pPr>
      <w:r>
        <w:rPr>
          <w:shd w:val="clear" w:color="auto" w:fill="FFFFFF"/>
        </w:rPr>
        <w:t xml:space="preserve">5a: 1. </w:t>
      </w:r>
      <w:proofErr w:type="spellStart"/>
      <w:r>
        <w:rPr>
          <w:shd w:val="clear" w:color="auto" w:fill="FFFFFF"/>
        </w:rPr>
        <w:t>Arbatauskaitė</w:t>
      </w:r>
      <w:proofErr w:type="spellEnd"/>
      <w:r>
        <w:rPr>
          <w:shd w:val="clear" w:color="auto" w:fill="FFFFFF"/>
        </w:rPr>
        <w:t xml:space="preserve"> Laura</w:t>
      </w:r>
    </w:p>
    <w:p w:rsidR="00C35C9D" w:rsidRDefault="00C35C9D" w:rsidP="00C35C9D">
      <w:pPr>
        <w:ind w:left="1134"/>
        <w:rPr>
          <w:shd w:val="clear" w:color="auto" w:fill="FFFFFF"/>
        </w:rPr>
      </w:pPr>
      <w:r>
        <w:rPr>
          <w:shd w:val="clear" w:color="auto" w:fill="FFFFFF"/>
        </w:rPr>
        <w:t xml:space="preserve">      </w:t>
      </w:r>
      <w:proofErr w:type="gramStart"/>
      <w:r>
        <w:rPr>
          <w:shd w:val="clear" w:color="auto" w:fill="FFFFFF"/>
        </w:rPr>
        <w:t>2..Banislauskaitė</w:t>
      </w:r>
      <w:proofErr w:type="gram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Vingailė</w:t>
      </w:r>
      <w:proofErr w:type="spellEnd"/>
    </w:p>
    <w:p w:rsidR="00C35C9D" w:rsidRDefault="00C35C9D" w:rsidP="00C35C9D">
      <w:pPr>
        <w:ind w:left="1134"/>
        <w:rPr>
          <w:shd w:val="clear" w:color="auto" w:fill="FFFFFF"/>
        </w:rPr>
      </w:pPr>
      <w:r>
        <w:rPr>
          <w:shd w:val="clear" w:color="auto" w:fill="FFFFFF"/>
        </w:rPr>
        <w:t xml:space="preserve">      </w:t>
      </w:r>
      <w:proofErr w:type="gramStart"/>
      <w:r>
        <w:rPr>
          <w:shd w:val="clear" w:color="auto" w:fill="FFFFFF"/>
        </w:rPr>
        <w:t xml:space="preserve">3. </w:t>
      </w:r>
      <w:proofErr w:type="spellStart"/>
      <w:r>
        <w:rPr>
          <w:shd w:val="clear" w:color="auto" w:fill="FFFFFF"/>
        </w:rPr>
        <w:t>Bareišis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Dominykas</w:t>
      </w:r>
      <w:proofErr w:type="spellEnd"/>
      <w:r>
        <w:br/>
      </w:r>
      <w:r>
        <w:rPr>
          <w:shd w:val="clear" w:color="auto" w:fill="FFFFFF"/>
        </w:rPr>
        <w:t xml:space="preserve">      4.</w:t>
      </w:r>
      <w:proofErr w:type="gram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Jasiūnaitė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Saulė</w:t>
      </w:r>
      <w:proofErr w:type="spellEnd"/>
      <w:r>
        <w:br/>
      </w:r>
      <w:r>
        <w:rPr>
          <w:shd w:val="clear" w:color="auto" w:fill="FFFFFF"/>
        </w:rPr>
        <w:t xml:space="preserve">      5.</w:t>
      </w:r>
      <w:proofErr w:type="gram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Mazūraitė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Gabija</w:t>
      </w:r>
      <w:bookmarkStart w:id="0" w:name="_GoBack"/>
      <w:bookmarkEnd w:id="0"/>
      <w:proofErr w:type="spellEnd"/>
      <w:r>
        <w:br/>
      </w:r>
      <w:r>
        <w:rPr>
          <w:shd w:val="clear" w:color="auto" w:fill="FFFFFF"/>
        </w:rPr>
        <w:t xml:space="preserve">      6.</w:t>
      </w:r>
      <w:proofErr w:type="gram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Mickus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Šarūnas</w:t>
      </w:r>
      <w:proofErr w:type="spellEnd"/>
      <w:r>
        <w:br/>
      </w:r>
      <w:r>
        <w:rPr>
          <w:shd w:val="clear" w:color="auto" w:fill="FFFFFF"/>
        </w:rPr>
        <w:t xml:space="preserve">      7.</w:t>
      </w:r>
      <w:proofErr w:type="gram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Solovjova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Beatričė</w:t>
      </w:r>
      <w:proofErr w:type="spellEnd"/>
      <w:r>
        <w:br/>
      </w:r>
      <w:r>
        <w:rPr>
          <w:shd w:val="clear" w:color="auto" w:fill="FFFFFF"/>
        </w:rPr>
        <w:t xml:space="preserve">      8.</w:t>
      </w:r>
      <w:proofErr w:type="gram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Strazdas</w:t>
      </w:r>
      <w:proofErr w:type="spellEnd"/>
      <w:r>
        <w:rPr>
          <w:shd w:val="clear" w:color="auto" w:fill="FFFFFF"/>
        </w:rPr>
        <w:t xml:space="preserve"> Lukas</w:t>
      </w:r>
      <w:r>
        <w:br/>
      </w:r>
      <w:r>
        <w:rPr>
          <w:shd w:val="clear" w:color="auto" w:fill="FFFFFF"/>
        </w:rPr>
        <w:t xml:space="preserve">      9.</w:t>
      </w:r>
      <w:proofErr w:type="gram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Šapranauskaitė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Giedrė</w:t>
      </w:r>
      <w:proofErr w:type="spellEnd"/>
    </w:p>
    <w:p w:rsidR="00C35C9D" w:rsidRDefault="00C35C9D" w:rsidP="00C35C9D">
      <w:pPr>
        <w:ind w:left="1134"/>
        <w:rPr>
          <w:shd w:val="clear" w:color="auto" w:fill="FFFFFF"/>
        </w:rPr>
      </w:pPr>
    </w:p>
    <w:p w:rsidR="00C35C9D" w:rsidRDefault="00C35C9D" w:rsidP="00C35C9D">
      <w:pPr>
        <w:ind w:left="1134"/>
        <w:rPr>
          <w:shd w:val="clear" w:color="auto" w:fill="FFFFFF"/>
        </w:rPr>
      </w:pPr>
      <w:r>
        <w:rPr>
          <w:shd w:val="clear" w:color="auto" w:fill="FFFFFF"/>
        </w:rPr>
        <w:t xml:space="preserve">5b: 1. </w:t>
      </w:r>
      <w:proofErr w:type="spellStart"/>
      <w:proofErr w:type="gramStart"/>
      <w:r>
        <w:rPr>
          <w:shd w:val="clear" w:color="auto" w:fill="FFFFFF"/>
        </w:rPr>
        <w:t>Babilius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Simonas</w:t>
      </w:r>
      <w:proofErr w:type="spellEnd"/>
      <w:r>
        <w:br/>
      </w:r>
      <w:r>
        <w:rPr>
          <w:shd w:val="clear" w:color="auto" w:fill="FFFFFF"/>
        </w:rPr>
        <w:t xml:space="preserve">      2.</w:t>
      </w:r>
      <w:proofErr w:type="gram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Birietaitė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Vaiva</w:t>
      </w:r>
      <w:proofErr w:type="spellEnd"/>
      <w:r>
        <w:br/>
      </w:r>
      <w:r>
        <w:rPr>
          <w:shd w:val="clear" w:color="auto" w:fill="FFFFFF"/>
        </w:rPr>
        <w:t xml:space="preserve">      3.</w:t>
      </w:r>
      <w:proofErr w:type="gram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Budriūnaitė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Aistė</w:t>
      </w:r>
      <w:proofErr w:type="spellEnd"/>
      <w:r>
        <w:br/>
      </w:r>
      <w:r>
        <w:rPr>
          <w:shd w:val="clear" w:color="auto" w:fill="FFFFFF"/>
        </w:rPr>
        <w:t xml:space="preserve">      4.</w:t>
      </w:r>
      <w:proofErr w:type="gram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Bukauskas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Antanas</w:t>
      </w:r>
      <w:proofErr w:type="spellEnd"/>
      <w:r>
        <w:br/>
      </w:r>
      <w:r>
        <w:rPr>
          <w:shd w:val="clear" w:color="auto" w:fill="FFFFFF"/>
        </w:rPr>
        <w:t xml:space="preserve">      5.</w:t>
      </w:r>
      <w:proofErr w:type="gram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Grigalionytė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Giedrė</w:t>
      </w:r>
      <w:proofErr w:type="spellEnd"/>
      <w:r>
        <w:br/>
      </w:r>
      <w:r>
        <w:rPr>
          <w:shd w:val="clear" w:color="auto" w:fill="FFFFFF"/>
        </w:rPr>
        <w:t xml:space="preserve">      6.</w:t>
      </w:r>
      <w:proofErr w:type="gram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Gruodytė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Akvilė</w:t>
      </w:r>
      <w:proofErr w:type="spellEnd"/>
      <w:r>
        <w:br/>
      </w:r>
      <w:r>
        <w:rPr>
          <w:shd w:val="clear" w:color="auto" w:fill="FFFFFF"/>
        </w:rPr>
        <w:t xml:space="preserve">      7.</w:t>
      </w:r>
      <w:proofErr w:type="gram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Marcijonaitė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Milda</w:t>
      </w:r>
      <w:proofErr w:type="spellEnd"/>
      <w:r>
        <w:br/>
      </w:r>
      <w:r>
        <w:rPr>
          <w:shd w:val="clear" w:color="auto" w:fill="FFFFFF"/>
        </w:rPr>
        <w:t xml:space="preserve">      8.</w:t>
      </w:r>
      <w:proofErr w:type="gram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Mažeika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Eimantas</w:t>
      </w:r>
      <w:proofErr w:type="spellEnd"/>
      <w:r>
        <w:br/>
      </w:r>
      <w:r>
        <w:rPr>
          <w:shd w:val="clear" w:color="auto" w:fill="FFFFFF"/>
        </w:rPr>
        <w:t xml:space="preserve">      9.</w:t>
      </w:r>
      <w:proofErr w:type="gram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Žalakevičiūtė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Emilija</w:t>
      </w:r>
      <w:proofErr w:type="spellEnd"/>
      <w:r>
        <w:br/>
      </w:r>
      <w:r>
        <w:rPr>
          <w:shd w:val="clear" w:color="auto" w:fill="FFFFFF"/>
        </w:rPr>
        <w:t xml:space="preserve">    10.</w:t>
      </w:r>
      <w:proofErr w:type="gram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Žukauskaitė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Gabija</w:t>
      </w:r>
      <w:proofErr w:type="spellEnd"/>
      <w:r>
        <w:br/>
      </w:r>
      <w:r>
        <w:rPr>
          <w:shd w:val="clear" w:color="auto" w:fill="FFFFFF"/>
        </w:rPr>
        <w:t xml:space="preserve">    11.</w:t>
      </w:r>
      <w:proofErr w:type="gram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Giriūnaitė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Ieva</w:t>
      </w:r>
      <w:proofErr w:type="spellEnd"/>
      <w:r>
        <w:br/>
      </w:r>
      <w:r>
        <w:rPr>
          <w:shd w:val="clear" w:color="auto" w:fill="FFFFFF"/>
        </w:rPr>
        <w:t xml:space="preserve">    12.</w:t>
      </w:r>
      <w:proofErr w:type="gram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Birutytė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Rūta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Marija</w:t>
      </w:r>
      <w:proofErr w:type="spellEnd"/>
    </w:p>
    <w:p w:rsidR="00C35C9D" w:rsidRDefault="00C35C9D" w:rsidP="00C35C9D">
      <w:pPr>
        <w:ind w:left="1134"/>
        <w:rPr>
          <w:shd w:val="clear" w:color="auto" w:fill="FFFFFF"/>
        </w:rPr>
      </w:pPr>
      <w:r>
        <w:rPr>
          <w:shd w:val="clear" w:color="auto" w:fill="FFFFFF"/>
        </w:rPr>
        <w:t xml:space="preserve">    13. </w:t>
      </w:r>
      <w:proofErr w:type="spellStart"/>
      <w:r>
        <w:rPr>
          <w:shd w:val="clear" w:color="auto" w:fill="FFFFFF"/>
        </w:rPr>
        <w:t>Šimkus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Augustas</w:t>
      </w:r>
      <w:proofErr w:type="spellEnd"/>
    </w:p>
    <w:p w:rsidR="00C35C9D" w:rsidRDefault="00C35C9D" w:rsidP="00C35C9D">
      <w:pPr>
        <w:ind w:left="1134"/>
        <w:rPr>
          <w:shd w:val="clear" w:color="auto" w:fill="FFFFFF"/>
        </w:rPr>
      </w:pPr>
      <w:r>
        <w:br/>
      </w:r>
      <w:r>
        <w:rPr>
          <w:shd w:val="clear" w:color="auto" w:fill="FFFFFF"/>
        </w:rPr>
        <w:t xml:space="preserve">5c: 1. </w:t>
      </w:r>
      <w:proofErr w:type="spellStart"/>
      <w:r>
        <w:rPr>
          <w:shd w:val="clear" w:color="auto" w:fill="FFFFFF"/>
        </w:rPr>
        <w:t>Avižinis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Dominykas</w:t>
      </w:r>
      <w:proofErr w:type="spellEnd"/>
    </w:p>
    <w:p w:rsidR="00C35C9D" w:rsidRDefault="00C35C9D" w:rsidP="00C35C9D">
      <w:pPr>
        <w:ind w:left="1134"/>
        <w:rPr>
          <w:shd w:val="clear" w:color="auto" w:fill="FFFFFF"/>
        </w:rPr>
      </w:pPr>
      <w:r>
        <w:rPr>
          <w:shd w:val="clear" w:color="auto" w:fill="FFFFFF"/>
        </w:rPr>
        <w:t xml:space="preserve">      2. </w:t>
      </w:r>
      <w:proofErr w:type="spellStart"/>
      <w:r>
        <w:rPr>
          <w:shd w:val="clear" w:color="auto" w:fill="FFFFFF"/>
        </w:rPr>
        <w:t>Šiaudkulytė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Jurgita</w:t>
      </w:r>
      <w:proofErr w:type="spellEnd"/>
      <w:r>
        <w:rPr>
          <w:shd w:val="clear" w:color="auto" w:fill="FFFFFF"/>
        </w:rPr>
        <w:t xml:space="preserve"> </w:t>
      </w:r>
    </w:p>
    <w:p w:rsidR="00C35C9D" w:rsidRDefault="00C35C9D" w:rsidP="00C35C9D">
      <w:pPr>
        <w:ind w:left="1134"/>
        <w:rPr>
          <w:shd w:val="clear" w:color="auto" w:fill="FFFFFF"/>
        </w:rPr>
      </w:pPr>
    </w:p>
    <w:p w:rsidR="00C35C9D" w:rsidRDefault="00C35C9D" w:rsidP="00C35C9D">
      <w:pPr>
        <w:ind w:left="1134"/>
        <w:rPr>
          <w:shd w:val="clear" w:color="auto" w:fill="FFFFFF"/>
        </w:rPr>
      </w:pPr>
      <w:r>
        <w:rPr>
          <w:shd w:val="clear" w:color="auto" w:fill="FFFFFF"/>
        </w:rPr>
        <w:t xml:space="preserve">5d: 1. </w:t>
      </w:r>
      <w:proofErr w:type="spellStart"/>
      <w:proofErr w:type="gramStart"/>
      <w:r>
        <w:rPr>
          <w:shd w:val="clear" w:color="auto" w:fill="FFFFFF"/>
        </w:rPr>
        <w:t>Serapinaitė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Ula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Gabrielė</w:t>
      </w:r>
      <w:proofErr w:type="spellEnd"/>
      <w:r>
        <w:br/>
      </w:r>
      <w:r>
        <w:rPr>
          <w:shd w:val="clear" w:color="auto" w:fill="FFFFFF"/>
        </w:rPr>
        <w:t xml:space="preserve">      2.</w:t>
      </w:r>
      <w:proofErr w:type="gram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Skarulis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Justinas</w:t>
      </w:r>
      <w:proofErr w:type="spellEnd"/>
    </w:p>
    <w:p w:rsidR="00C35C9D" w:rsidRDefault="00C35C9D" w:rsidP="00C35C9D">
      <w:pPr>
        <w:ind w:left="1134"/>
        <w:rPr>
          <w:shd w:val="clear" w:color="auto" w:fill="FFFFFF"/>
        </w:rPr>
      </w:pPr>
      <w:r>
        <w:rPr>
          <w:shd w:val="clear" w:color="auto" w:fill="FFFFFF"/>
        </w:rPr>
        <w:t xml:space="preserve">      </w:t>
      </w:r>
      <w:proofErr w:type="gramStart"/>
      <w:r>
        <w:rPr>
          <w:shd w:val="clear" w:color="auto" w:fill="FFFFFF"/>
        </w:rPr>
        <w:t xml:space="preserve">3. </w:t>
      </w:r>
      <w:proofErr w:type="spellStart"/>
      <w:r>
        <w:rPr>
          <w:shd w:val="clear" w:color="auto" w:fill="FFFFFF"/>
        </w:rPr>
        <w:t>Dubakaitė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Augustė</w:t>
      </w:r>
      <w:proofErr w:type="spellEnd"/>
      <w:r>
        <w:br/>
      </w:r>
      <w:r>
        <w:rPr>
          <w:shd w:val="clear" w:color="auto" w:fill="FFFFFF"/>
        </w:rPr>
        <w:t xml:space="preserve">      4.</w:t>
      </w:r>
      <w:proofErr w:type="gram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Janušauskas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Dominykas</w:t>
      </w:r>
      <w:proofErr w:type="spellEnd"/>
    </w:p>
    <w:p w:rsidR="00C35C9D" w:rsidRDefault="00C35C9D" w:rsidP="00C35C9D">
      <w:pPr>
        <w:ind w:left="1134"/>
      </w:pPr>
    </w:p>
    <w:p w:rsidR="00C35C9D" w:rsidRDefault="00C35C9D" w:rsidP="00C35C9D">
      <w:pPr>
        <w:ind w:left="1134"/>
        <w:rPr>
          <w:shd w:val="clear" w:color="auto" w:fill="FFFFFF"/>
        </w:rPr>
      </w:pPr>
      <w:r>
        <w:rPr>
          <w:shd w:val="clear" w:color="auto" w:fill="FFFFFF"/>
        </w:rPr>
        <w:t xml:space="preserve">5e: 1. </w:t>
      </w:r>
      <w:proofErr w:type="spellStart"/>
      <w:proofErr w:type="gramStart"/>
      <w:r>
        <w:rPr>
          <w:shd w:val="clear" w:color="auto" w:fill="FFFFFF"/>
        </w:rPr>
        <w:t>Česnavičius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Bronius</w:t>
      </w:r>
      <w:proofErr w:type="spellEnd"/>
      <w:r>
        <w:rPr>
          <w:shd w:val="clear" w:color="auto" w:fill="FFFFFF"/>
        </w:rPr>
        <w:t xml:space="preserve"> Jonas</w:t>
      </w:r>
      <w:r>
        <w:br/>
      </w:r>
      <w:r>
        <w:rPr>
          <w:shd w:val="clear" w:color="auto" w:fill="FFFFFF"/>
        </w:rPr>
        <w:t xml:space="preserve">      2.</w:t>
      </w:r>
      <w:proofErr w:type="gram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Dordzikaitė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Ieva</w:t>
      </w:r>
      <w:proofErr w:type="spellEnd"/>
      <w:r>
        <w:br/>
      </w:r>
      <w:r>
        <w:rPr>
          <w:shd w:val="clear" w:color="auto" w:fill="FFFFFF"/>
        </w:rPr>
        <w:lastRenderedPageBreak/>
        <w:t xml:space="preserve">      3.</w:t>
      </w:r>
      <w:proofErr w:type="gram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Nausėda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Simonas</w:t>
      </w:r>
      <w:proofErr w:type="spellEnd"/>
      <w:r>
        <w:br/>
      </w:r>
      <w:r>
        <w:rPr>
          <w:shd w:val="clear" w:color="auto" w:fill="FFFFFF"/>
        </w:rPr>
        <w:t xml:space="preserve">      4.</w:t>
      </w:r>
      <w:proofErr w:type="gram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Vizgirdaitė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Raminta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Gabrielė</w:t>
      </w:r>
      <w:proofErr w:type="spellEnd"/>
    </w:p>
    <w:p w:rsidR="00C35C9D" w:rsidRDefault="00C35C9D" w:rsidP="00C35C9D">
      <w:pPr>
        <w:ind w:left="1134"/>
      </w:pPr>
    </w:p>
    <w:p w:rsidR="00C35C9D" w:rsidRDefault="00C35C9D" w:rsidP="00C35C9D">
      <w:pPr>
        <w:ind w:left="1134"/>
        <w:rPr>
          <w:shd w:val="clear" w:color="auto" w:fill="FFFFFF"/>
        </w:rPr>
      </w:pPr>
      <w:r>
        <w:rPr>
          <w:shd w:val="clear" w:color="auto" w:fill="FFFFFF"/>
        </w:rPr>
        <w:t xml:space="preserve">6a: 1.  </w:t>
      </w:r>
      <w:proofErr w:type="spellStart"/>
      <w:r>
        <w:rPr>
          <w:shd w:val="clear" w:color="auto" w:fill="FFFFFF"/>
        </w:rPr>
        <w:t>Kliukas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Ugnius</w:t>
      </w:r>
      <w:proofErr w:type="spellEnd"/>
    </w:p>
    <w:p w:rsidR="00C35C9D" w:rsidRDefault="00C35C9D" w:rsidP="00C35C9D">
      <w:pPr>
        <w:ind w:left="1134"/>
        <w:rPr>
          <w:shd w:val="clear" w:color="auto" w:fill="FFFFFF"/>
        </w:rPr>
      </w:pPr>
      <w:r>
        <w:rPr>
          <w:shd w:val="clear" w:color="auto" w:fill="FFFFFF"/>
        </w:rPr>
        <w:t xml:space="preserve">      </w:t>
      </w:r>
      <w:proofErr w:type="gramStart"/>
      <w:r>
        <w:rPr>
          <w:shd w:val="clear" w:color="auto" w:fill="FFFFFF"/>
        </w:rPr>
        <w:t xml:space="preserve">2. </w:t>
      </w:r>
      <w:proofErr w:type="spellStart"/>
      <w:r>
        <w:rPr>
          <w:shd w:val="clear" w:color="auto" w:fill="FFFFFF"/>
        </w:rPr>
        <w:t>Peciukonis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Paulius</w:t>
      </w:r>
      <w:proofErr w:type="spellEnd"/>
      <w:r>
        <w:br/>
      </w:r>
      <w:r>
        <w:rPr>
          <w:shd w:val="clear" w:color="auto" w:fill="FFFFFF"/>
        </w:rPr>
        <w:t xml:space="preserve">      3.</w:t>
      </w:r>
      <w:proofErr w:type="gram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Lapytė</w:t>
      </w:r>
      <w:proofErr w:type="spellEnd"/>
      <w:r>
        <w:rPr>
          <w:shd w:val="clear" w:color="auto" w:fill="FFFFFF"/>
        </w:rPr>
        <w:t xml:space="preserve"> Nora </w:t>
      </w:r>
      <w:proofErr w:type="spellStart"/>
      <w:r>
        <w:rPr>
          <w:shd w:val="clear" w:color="auto" w:fill="FFFFFF"/>
        </w:rPr>
        <w:t>Benigna</w:t>
      </w:r>
      <w:proofErr w:type="spellEnd"/>
      <w:r>
        <w:br/>
      </w:r>
      <w:r>
        <w:rPr>
          <w:shd w:val="clear" w:color="auto" w:fill="FFFFFF"/>
        </w:rPr>
        <w:t xml:space="preserve">      4.</w:t>
      </w:r>
      <w:proofErr w:type="gram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Miškelevičius</w:t>
      </w:r>
      <w:proofErr w:type="spellEnd"/>
      <w:r>
        <w:rPr>
          <w:shd w:val="clear" w:color="auto" w:fill="FFFFFF"/>
        </w:rPr>
        <w:t xml:space="preserve"> Lukas</w:t>
      </w:r>
    </w:p>
    <w:p w:rsidR="00C35C9D" w:rsidRDefault="00C35C9D" w:rsidP="00C35C9D">
      <w:pPr>
        <w:ind w:left="1134"/>
      </w:pPr>
    </w:p>
    <w:p w:rsidR="00C35C9D" w:rsidRDefault="00C35C9D" w:rsidP="00C35C9D">
      <w:pPr>
        <w:ind w:left="1134"/>
        <w:rPr>
          <w:shd w:val="clear" w:color="auto" w:fill="FFFFFF"/>
        </w:rPr>
      </w:pPr>
      <w:r>
        <w:rPr>
          <w:shd w:val="clear" w:color="auto" w:fill="FFFFFF"/>
        </w:rPr>
        <w:t xml:space="preserve">6b: 1. </w:t>
      </w:r>
      <w:proofErr w:type="spellStart"/>
      <w:proofErr w:type="gramStart"/>
      <w:r>
        <w:rPr>
          <w:shd w:val="clear" w:color="auto" w:fill="FFFFFF"/>
        </w:rPr>
        <w:t>Skripkaitė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Silvija</w:t>
      </w:r>
      <w:proofErr w:type="spellEnd"/>
      <w:r>
        <w:br/>
      </w:r>
      <w:r>
        <w:rPr>
          <w:shd w:val="clear" w:color="auto" w:fill="FFFFFF"/>
        </w:rPr>
        <w:t xml:space="preserve">      2.</w:t>
      </w:r>
      <w:proofErr w:type="gram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Vilutytė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Gabija</w:t>
      </w:r>
      <w:proofErr w:type="spellEnd"/>
      <w:r>
        <w:br/>
      </w:r>
      <w:r>
        <w:rPr>
          <w:shd w:val="clear" w:color="auto" w:fill="FFFFFF"/>
        </w:rPr>
        <w:t xml:space="preserve">      3.</w:t>
      </w:r>
      <w:proofErr w:type="gram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Poškaitė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Julija</w:t>
      </w:r>
      <w:proofErr w:type="spellEnd"/>
    </w:p>
    <w:p w:rsidR="00C35C9D" w:rsidRDefault="00C35C9D" w:rsidP="00C35C9D">
      <w:pPr>
        <w:ind w:left="1134"/>
        <w:rPr>
          <w:shd w:val="clear" w:color="auto" w:fill="FFFFFF"/>
        </w:rPr>
      </w:pPr>
      <w:r>
        <w:rPr>
          <w:shd w:val="clear" w:color="auto" w:fill="FFFFFF"/>
        </w:rPr>
        <w:t xml:space="preserve">      </w:t>
      </w:r>
      <w:proofErr w:type="gramStart"/>
      <w:r>
        <w:rPr>
          <w:shd w:val="clear" w:color="auto" w:fill="FFFFFF"/>
        </w:rPr>
        <w:t xml:space="preserve">4.  </w:t>
      </w:r>
      <w:proofErr w:type="spellStart"/>
      <w:r>
        <w:rPr>
          <w:shd w:val="clear" w:color="auto" w:fill="FFFFFF"/>
        </w:rPr>
        <w:t>Kibildytė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Urtė</w:t>
      </w:r>
      <w:proofErr w:type="spellEnd"/>
      <w:r>
        <w:br/>
      </w:r>
      <w:r>
        <w:rPr>
          <w:shd w:val="clear" w:color="auto" w:fill="FFFFFF"/>
        </w:rPr>
        <w:t xml:space="preserve">      5.</w:t>
      </w:r>
      <w:proofErr w:type="gram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Sikorskis</w:t>
      </w:r>
      <w:proofErr w:type="spellEnd"/>
      <w:r>
        <w:rPr>
          <w:shd w:val="clear" w:color="auto" w:fill="FFFFFF"/>
        </w:rPr>
        <w:t xml:space="preserve"> Jonas</w:t>
      </w:r>
      <w:r>
        <w:br/>
      </w:r>
      <w:r>
        <w:rPr>
          <w:shd w:val="clear" w:color="auto" w:fill="FFFFFF"/>
        </w:rPr>
        <w:t xml:space="preserve">      6.</w:t>
      </w:r>
      <w:proofErr w:type="gram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Liminovič</w:t>
      </w:r>
      <w:proofErr w:type="spellEnd"/>
      <w:r>
        <w:rPr>
          <w:shd w:val="clear" w:color="auto" w:fill="FFFFFF"/>
        </w:rPr>
        <w:t xml:space="preserve"> Eva</w:t>
      </w:r>
    </w:p>
    <w:p w:rsidR="00C35C9D" w:rsidRDefault="00C35C9D" w:rsidP="00C35C9D">
      <w:pPr>
        <w:ind w:left="1134"/>
      </w:pPr>
    </w:p>
    <w:p w:rsidR="00C35C9D" w:rsidRDefault="00C35C9D" w:rsidP="00C35C9D">
      <w:pPr>
        <w:ind w:left="1134"/>
        <w:rPr>
          <w:shd w:val="clear" w:color="auto" w:fill="FFFFFF"/>
        </w:rPr>
      </w:pPr>
      <w:r>
        <w:rPr>
          <w:shd w:val="clear" w:color="auto" w:fill="FFFFFF"/>
        </w:rPr>
        <w:t xml:space="preserve">6c: 1. </w:t>
      </w:r>
      <w:proofErr w:type="spellStart"/>
      <w:proofErr w:type="gramStart"/>
      <w:r>
        <w:rPr>
          <w:shd w:val="clear" w:color="auto" w:fill="FFFFFF"/>
        </w:rPr>
        <w:t>Jogėlaitė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Austėja</w:t>
      </w:r>
      <w:proofErr w:type="spellEnd"/>
      <w:r>
        <w:br/>
      </w:r>
      <w:r>
        <w:rPr>
          <w:shd w:val="clear" w:color="auto" w:fill="FFFFFF"/>
        </w:rPr>
        <w:t xml:space="preserve">      2.</w:t>
      </w:r>
      <w:proofErr w:type="gram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Paužinskas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Vytautas</w:t>
      </w:r>
      <w:proofErr w:type="spellEnd"/>
      <w:r>
        <w:br/>
      </w:r>
      <w:r>
        <w:rPr>
          <w:shd w:val="clear" w:color="auto" w:fill="FFFFFF"/>
        </w:rPr>
        <w:t xml:space="preserve">      3.</w:t>
      </w:r>
      <w:proofErr w:type="gram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Pulokaitė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Gabija</w:t>
      </w:r>
      <w:proofErr w:type="spellEnd"/>
      <w:r>
        <w:br/>
      </w:r>
      <w:r>
        <w:rPr>
          <w:shd w:val="clear" w:color="auto" w:fill="FFFFFF"/>
        </w:rPr>
        <w:t xml:space="preserve">      4.</w:t>
      </w:r>
      <w:proofErr w:type="gramEnd"/>
      <w:r>
        <w:rPr>
          <w:shd w:val="clear" w:color="auto" w:fill="FFFFFF"/>
        </w:rPr>
        <w:t xml:space="preserve">  </w:t>
      </w:r>
      <w:proofErr w:type="spellStart"/>
      <w:r>
        <w:rPr>
          <w:shd w:val="clear" w:color="auto" w:fill="FFFFFF"/>
        </w:rPr>
        <w:t>Šnaiderytė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Evika</w:t>
      </w:r>
      <w:proofErr w:type="spellEnd"/>
    </w:p>
    <w:p w:rsidR="00C35C9D" w:rsidRDefault="00C35C9D" w:rsidP="00C35C9D">
      <w:pPr>
        <w:ind w:left="1134"/>
        <w:rPr>
          <w:shd w:val="clear" w:color="auto" w:fill="FFFFFF"/>
        </w:rPr>
      </w:pPr>
      <w:r>
        <w:rPr>
          <w:shd w:val="clear" w:color="auto" w:fill="FFFFFF"/>
        </w:rPr>
        <w:t xml:space="preserve">      </w:t>
      </w:r>
      <w:proofErr w:type="gramStart"/>
      <w:r>
        <w:rPr>
          <w:shd w:val="clear" w:color="auto" w:fill="FFFFFF"/>
        </w:rPr>
        <w:t xml:space="preserve">5. </w:t>
      </w:r>
      <w:proofErr w:type="spellStart"/>
      <w:r>
        <w:rPr>
          <w:shd w:val="clear" w:color="auto" w:fill="FFFFFF"/>
        </w:rPr>
        <w:t>Jokubauskytė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Audrė</w:t>
      </w:r>
      <w:proofErr w:type="spellEnd"/>
      <w:r>
        <w:br/>
      </w:r>
      <w:r>
        <w:rPr>
          <w:shd w:val="clear" w:color="auto" w:fill="FFFFFF"/>
        </w:rPr>
        <w:t xml:space="preserve">      6.</w:t>
      </w:r>
      <w:proofErr w:type="gram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Vyšniauskaitė</w:t>
      </w:r>
      <w:proofErr w:type="spellEnd"/>
      <w:r>
        <w:rPr>
          <w:shd w:val="clear" w:color="auto" w:fill="FFFFFF"/>
        </w:rPr>
        <w:t xml:space="preserve"> Inga</w:t>
      </w:r>
    </w:p>
    <w:p w:rsidR="00C35C9D" w:rsidRDefault="00C35C9D" w:rsidP="00C35C9D">
      <w:pPr>
        <w:ind w:left="1134"/>
        <w:rPr>
          <w:shd w:val="clear" w:color="auto" w:fill="FFFFFF"/>
        </w:rPr>
      </w:pPr>
    </w:p>
    <w:p w:rsidR="00C35C9D" w:rsidRDefault="00C35C9D" w:rsidP="00C35C9D">
      <w:pPr>
        <w:ind w:left="1134"/>
        <w:rPr>
          <w:shd w:val="clear" w:color="auto" w:fill="FFFFFF"/>
        </w:rPr>
      </w:pPr>
      <w:r>
        <w:rPr>
          <w:shd w:val="clear" w:color="auto" w:fill="FFFFFF"/>
        </w:rPr>
        <w:t xml:space="preserve">6d: 1. </w:t>
      </w:r>
      <w:proofErr w:type="spellStart"/>
      <w:proofErr w:type="gramStart"/>
      <w:r>
        <w:rPr>
          <w:shd w:val="clear" w:color="auto" w:fill="FFFFFF"/>
        </w:rPr>
        <w:t>Čepaitė</w:t>
      </w:r>
      <w:proofErr w:type="spellEnd"/>
      <w:r>
        <w:rPr>
          <w:shd w:val="clear" w:color="auto" w:fill="FFFFFF"/>
        </w:rPr>
        <w:t xml:space="preserve"> Laura</w:t>
      </w:r>
      <w:r>
        <w:br/>
      </w:r>
      <w:r>
        <w:rPr>
          <w:shd w:val="clear" w:color="auto" w:fill="FFFFFF"/>
        </w:rPr>
        <w:t xml:space="preserve">      2.</w:t>
      </w:r>
      <w:proofErr w:type="gram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Puplauskaitė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Emilė</w:t>
      </w:r>
      <w:proofErr w:type="spellEnd"/>
      <w:r>
        <w:br/>
      </w:r>
      <w:r>
        <w:rPr>
          <w:shd w:val="clear" w:color="auto" w:fill="FFFFFF"/>
        </w:rPr>
        <w:t xml:space="preserve">      3.</w:t>
      </w:r>
      <w:proofErr w:type="gram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Strimaitis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Gustas</w:t>
      </w:r>
      <w:proofErr w:type="spellEnd"/>
    </w:p>
    <w:p w:rsidR="00C35C9D" w:rsidRDefault="00C35C9D" w:rsidP="00C35C9D">
      <w:pPr>
        <w:ind w:left="1134"/>
      </w:pPr>
    </w:p>
    <w:p w:rsidR="00C35C9D" w:rsidRDefault="00C35C9D" w:rsidP="00C35C9D">
      <w:pPr>
        <w:ind w:left="1134"/>
        <w:rPr>
          <w:shd w:val="clear" w:color="auto" w:fill="FFFFFF"/>
        </w:rPr>
      </w:pPr>
      <w:r>
        <w:rPr>
          <w:shd w:val="clear" w:color="auto" w:fill="FFFFFF"/>
        </w:rPr>
        <w:t>6e: 1.Liman Karol</w:t>
      </w:r>
      <w:r>
        <w:br/>
      </w:r>
      <w:r>
        <w:rPr>
          <w:shd w:val="clear" w:color="auto" w:fill="FFFFFF"/>
        </w:rPr>
        <w:t xml:space="preserve">      2. </w:t>
      </w:r>
      <w:proofErr w:type="spellStart"/>
      <w:r>
        <w:rPr>
          <w:shd w:val="clear" w:color="auto" w:fill="FFFFFF"/>
        </w:rPr>
        <w:t>Narušis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Aistis</w:t>
      </w:r>
      <w:proofErr w:type="spellEnd"/>
    </w:p>
    <w:p w:rsidR="00C35C9D" w:rsidRDefault="00C35C9D" w:rsidP="00C35C9D">
      <w:pPr>
        <w:ind w:left="1134"/>
        <w:rPr>
          <w:shd w:val="clear" w:color="auto" w:fill="FFFFFF"/>
        </w:rPr>
      </w:pPr>
      <w:r>
        <w:rPr>
          <w:shd w:val="clear" w:color="auto" w:fill="FFFFFF"/>
        </w:rPr>
        <w:t xml:space="preserve">      </w:t>
      </w:r>
      <w:proofErr w:type="gramStart"/>
      <w:r>
        <w:rPr>
          <w:shd w:val="clear" w:color="auto" w:fill="FFFFFF"/>
        </w:rPr>
        <w:t xml:space="preserve">3.  </w:t>
      </w:r>
      <w:proofErr w:type="spellStart"/>
      <w:r>
        <w:rPr>
          <w:shd w:val="clear" w:color="auto" w:fill="FFFFFF"/>
        </w:rPr>
        <w:t>Lukševičius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Laurynas</w:t>
      </w:r>
      <w:proofErr w:type="spellEnd"/>
      <w:r>
        <w:br/>
      </w:r>
      <w:r>
        <w:rPr>
          <w:shd w:val="clear" w:color="auto" w:fill="FFFFFF"/>
        </w:rPr>
        <w:t xml:space="preserve">      4.</w:t>
      </w:r>
      <w:proofErr w:type="gram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Masiulis</w:t>
      </w:r>
      <w:proofErr w:type="spellEnd"/>
      <w:r>
        <w:rPr>
          <w:shd w:val="clear" w:color="auto" w:fill="FFFFFF"/>
        </w:rPr>
        <w:t xml:space="preserve"> Justas</w:t>
      </w:r>
      <w:r>
        <w:br/>
      </w:r>
      <w:r>
        <w:rPr>
          <w:shd w:val="clear" w:color="auto" w:fill="FFFFFF"/>
        </w:rPr>
        <w:t xml:space="preserve">      5.</w:t>
      </w:r>
      <w:proofErr w:type="gram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Valatka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Saulius</w:t>
      </w:r>
      <w:proofErr w:type="spellEnd"/>
    </w:p>
    <w:p w:rsidR="00C35C9D" w:rsidRDefault="00C35C9D" w:rsidP="00C35C9D">
      <w:pPr>
        <w:ind w:left="1134"/>
        <w:rPr>
          <w:shd w:val="clear" w:color="auto" w:fill="FFFFFF"/>
        </w:rPr>
      </w:pPr>
    </w:p>
    <w:p w:rsidR="00C35C9D" w:rsidRDefault="00C35C9D" w:rsidP="00C35C9D">
      <w:pPr>
        <w:ind w:left="1134"/>
        <w:rPr>
          <w:shd w:val="clear" w:color="auto" w:fill="FFFFFF"/>
        </w:rPr>
      </w:pPr>
      <w:r>
        <w:rPr>
          <w:shd w:val="clear" w:color="auto" w:fill="FFFFFF"/>
        </w:rPr>
        <w:t xml:space="preserve">7a: 1. </w:t>
      </w:r>
      <w:proofErr w:type="spellStart"/>
      <w:proofErr w:type="gramStart"/>
      <w:r>
        <w:rPr>
          <w:shd w:val="clear" w:color="auto" w:fill="FFFFFF"/>
        </w:rPr>
        <w:t>Ivanickaitė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Rugilė</w:t>
      </w:r>
      <w:proofErr w:type="spellEnd"/>
      <w:r>
        <w:br/>
      </w:r>
      <w:r>
        <w:rPr>
          <w:shd w:val="clear" w:color="auto" w:fill="FFFFFF"/>
        </w:rPr>
        <w:t xml:space="preserve">      2.</w:t>
      </w:r>
      <w:proofErr w:type="gram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Jablonskaitė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Justina</w:t>
      </w:r>
      <w:proofErr w:type="spellEnd"/>
      <w:r>
        <w:br/>
      </w:r>
      <w:r>
        <w:rPr>
          <w:shd w:val="clear" w:color="auto" w:fill="FFFFFF"/>
        </w:rPr>
        <w:t xml:space="preserve">      3.</w:t>
      </w:r>
      <w:proofErr w:type="gram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Kisnieriūtė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Milda</w:t>
      </w:r>
      <w:proofErr w:type="spellEnd"/>
      <w:r>
        <w:br/>
      </w:r>
      <w:r>
        <w:rPr>
          <w:shd w:val="clear" w:color="auto" w:fill="FFFFFF"/>
        </w:rPr>
        <w:t xml:space="preserve">      4.</w:t>
      </w:r>
      <w:proofErr w:type="gram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Verikaitė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Viktorija</w:t>
      </w:r>
      <w:proofErr w:type="spellEnd"/>
    </w:p>
    <w:p w:rsidR="00C35C9D" w:rsidRDefault="00C35C9D" w:rsidP="00C35C9D">
      <w:pPr>
        <w:ind w:left="1134"/>
      </w:pPr>
    </w:p>
    <w:p w:rsidR="00C35C9D" w:rsidRDefault="00C35C9D" w:rsidP="00C35C9D">
      <w:pPr>
        <w:ind w:left="1134"/>
        <w:rPr>
          <w:shd w:val="clear" w:color="auto" w:fill="FFFFFF"/>
        </w:rPr>
      </w:pPr>
      <w:r>
        <w:rPr>
          <w:shd w:val="clear" w:color="auto" w:fill="FFFFFF"/>
        </w:rPr>
        <w:t xml:space="preserve">7b: 1. </w:t>
      </w:r>
      <w:proofErr w:type="spellStart"/>
      <w:proofErr w:type="gramStart"/>
      <w:r>
        <w:rPr>
          <w:shd w:val="clear" w:color="auto" w:fill="FFFFFF"/>
        </w:rPr>
        <w:t>Barauskaitė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Milda</w:t>
      </w:r>
      <w:proofErr w:type="spellEnd"/>
      <w:r>
        <w:br/>
      </w:r>
      <w:r>
        <w:rPr>
          <w:shd w:val="clear" w:color="auto" w:fill="FFFFFF"/>
        </w:rPr>
        <w:t xml:space="preserve">      2.</w:t>
      </w:r>
      <w:proofErr w:type="gram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Girniūtė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Deimantė</w:t>
      </w:r>
      <w:proofErr w:type="spellEnd"/>
    </w:p>
    <w:p w:rsidR="00C35C9D" w:rsidRDefault="00C35C9D" w:rsidP="00C35C9D">
      <w:pPr>
        <w:ind w:left="1134"/>
        <w:rPr>
          <w:shd w:val="clear" w:color="auto" w:fill="FFFFFF"/>
        </w:rPr>
      </w:pPr>
      <w:r>
        <w:rPr>
          <w:shd w:val="clear" w:color="auto" w:fill="FFFFFF"/>
        </w:rPr>
        <w:t xml:space="preserve">      3.  </w:t>
      </w:r>
      <w:proofErr w:type="spellStart"/>
      <w:r>
        <w:rPr>
          <w:shd w:val="clear" w:color="auto" w:fill="FFFFFF"/>
        </w:rPr>
        <w:t>Klodt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Danielė</w:t>
      </w:r>
      <w:proofErr w:type="spellEnd"/>
      <w:r>
        <w:br/>
      </w:r>
      <w:r>
        <w:rPr>
          <w:shd w:val="clear" w:color="auto" w:fill="FFFFFF"/>
        </w:rPr>
        <w:t xml:space="preserve">      4.  </w:t>
      </w:r>
      <w:proofErr w:type="spellStart"/>
      <w:proofErr w:type="gramStart"/>
      <w:r>
        <w:rPr>
          <w:shd w:val="clear" w:color="auto" w:fill="FFFFFF"/>
        </w:rPr>
        <w:t>Lazickaitė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Eglė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Ona</w:t>
      </w:r>
      <w:proofErr w:type="spellEnd"/>
      <w:r>
        <w:br/>
      </w:r>
      <w:r>
        <w:rPr>
          <w:shd w:val="clear" w:color="auto" w:fill="FFFFFF"/>
        </w:rPr>
        <w:t xml:space="preserve">      5.</w:t>
      </w:r>
      <w:proofErr w:type="gram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Patackaitė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Kamilė</w:t>
      </w:r>
      <w:proofErr w:type="spellEnd"/>
      <w:r>
        <w:br/>
      </w:r>
      <w:r>
        <w:rPr>
          <w:shd w:val="clear" w:color="auto" w:fill="FFFFFF"/>
        </w:rPr>
        <w:t xml:space="preserve">      6.</w:t>
      </w:r>
      <w:proofErr w:type="gram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Visockis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Ignas</w:t>
      </w:r>
      <w:proofErr w:type="spellEnd"/>
      <w:r>
        <w:br/>
      </w:r>
      <w:r>
        <w:rPr>
          <w:shd w:val="clear" w:color="auto" w:fill="FFFFFF"/>
        </w:rPr>
        <w:t xml:space="preserve">      7.</w:t>
      </w:r>
      <w:proofErr w:type="gram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Trapnauskas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Arnas</w:t>
      </w:r>
      <w:proofErr w:type="spellEnd"/>
    </w:p>
    <w:p w:rsidR="00C35C9D" w:rsidRDefault="00C35C9D" w:rsidP="00C35C9D">
      <w:pPr>
        <w:ind w:left="1134"/>
        <w:rPr>
          <w:shd w:val="clear" w:color="auto" w:fill="FFFFFF"/>
        </w:rPr>
      </w:pPr>
      <w:r>
        <w:rPr>
          <w:shd w:val="clear" w:color="auto" w:fill="FFFFFF"/>
        </w:rPr>
        <w:t xml:space="preserve">      8. </w:t>
      </w:r>
      <w:proofErr w:type="spellStart"/>
      <w:r>
        <w:rPr>
          <w:shd w:val="clear" w:color="auto" w:fill="FFFFFF"/>
        </w:rPr>
        <w:t>Šifrin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Šeila</w:t>
      </w:r>
      <w:proofErr w:type="spellEnd"/>
    </w:p>
    <w:p w:rsidR="00C35C9D" w:rsidRDefault="00C35C9D" w:rsidP="00C35C9D">
      <w:pPr>
        <w:ind w:left="1134"/>
      </w:pPr>
    </w:p>
    <w:p w:rsidR="00C35C9D" w:rsidRDefault="00C35C9D" w:rsidP="00C35C9D">
      <w:pPr>
        <w:ind w:left="1134"/>
        <w:rPr>
          <w:shd w:val="clear" w:color="auto" w:fill="FFFFFF"/>
        </w:rPr>
      </w:pPr>
      <w:r>
        <w:t>7c:</w:t>
      </w:r>
      <w:r>
        <w:rPr>
          <w:shd w:val="clear" w:color="auto" w:fill="FFFFFF"/>
        </w:rPr>
        <w:t xml:space="preserve"> 1. </w:t>
      </w:r>
      <w:proofErr w:type="spellStart"/>
      <w:proofErr w:type="gramStart"/>
      <w:r>
        <w:rPr>
          <w:shd w:val="clear" w:color="auto" w:fill="FFFFFF"/>
        </w:rPr>
        <w:t>Ročka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Saulius</w:t>
      </w:r>
      <w:proofErr w:type="spellEnd"/>
      <w:r>
        <w:br/>
      </w:r>
      <w:r>
        <w:rPr>
          <w:shd w:val="clear" w:color="auto" w:fill="FFFFFF"/>
        </w:rPr>
        <w:t xml:space="preserve">      2.</w:t>
      </w:r>
      <w:proofErr w:type="gram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Steikūnaitė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Šarūnė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Andrė</w:t>
      </w:r>
      <w:proofErr w:type="spellEnd"/>
      <w:r>
        <w:br/>
      </w:r>
      <w:r>
        <w:rPr>
          <w:shd w:val="clear" w:color="auto" w:fill="FFFFFF"/>
        </w:rPr>
        <w:t xml:space="preserve">      3.</w:t>
      </w:r>
      <w:proofErr w:type="gram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Bernotaitė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Gabrielė</w:t>
      </w:r>
      <w:proofErr w:type="spellEnd"/>
    </w:p>
    <w:p w:rsidR="00C35C9D" w:rsidRDefault="00C35C9D" w:rsidP="00C35C9D">
      <w:pPr>
        <w:ind w:left="1134"/>
        <w:rPr>
          <w:shd w:val="clear" w:color="auto" w:fill="FFFFFF"/>
        </w:rPr>
      </w:pPr>
      <w:r>
        <w:rPr>
          <w:shd w:val="clear" w:color="auto" w:fill="FFFFFF"/>
        </w:rPr>
        <w:t xml:space="preserve">      4. </w:t>
      </w:r>
      <w:proofErr w:type="spellStart"/>
      <w:r>
        <w:rPr>
          <w:shd w:val="clear" w:color="auto" w:fill="FFFFFF"/>
        </w:rPr>
        <w:t>Balionis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Ilona</w:t>
      </w:r>
      <w:proofErr w:type="spellEnd"/>
    </w:p>
    <w:p w:rsidR="00C35C9D" w:rsidRDefault="00C35C9D" w:rsidP="00C35C9D">
      <w:pPr>
        <w:ind w:left="1134"/>
      </w:pPr>
    </w:p>
    <w:p w:rsidR="00C35C9D" w:rsidRDefault="00C35C9D" w:rsidP="00C35C9D">
      <w:pPr>
        <w:ind w:left="1134"/>
        <w:rPr>
          <w:shd w:val="clear" w:color="auto" w:fill="FFFFFF"/>
        </w:rPr>
      </w:pPr>
      <w:r>
        <w:rPr>
          <w:shd w:val="clear" w:color="auto" w:fill="FFFFFF"/>
        </w:rPr>
        <w:t xml:space="preserve">7d: 1. </w:t>
      </w:r>
      <w:proofErr w:type="spellStart"/>
      <w:r>
        <w:rPr>
          <w:shd w:val="clear" w:color="auto" w:fill="FFFFFF"/>
        </w:rPr>
        <w:t>Rudel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Ernestas</w:t>
      </w:r>
      <w:proofErr w:type="spellEnd"/>
    </w:p>
    <w:p w:rsidR="00C35C9D" w:rsidRDefault="00C35C9D" w:rsidP="00C35C9D">
      <w:pPr>
        <w:ind w:left="1134"/>
        <w:rPr>
          <w:shd w:val="clear" w:color="auto" w:fill="FFFFFF"/>
        </w:rPr>
      </w:pPr>
    </w:p>
    <w:p w:rsidR="00C35C9D" w:rsidRDefault="00C35C9D" w:rsidP="00C35C9D">
      <w:pPr>
        <w:ind w:left="1134"/>
        <w:rPr>
          <w:shd w:val="clear" w:color="auto" w:fill="FFFFFF"/>
        </w:rPr>
      </w:pPr>
      <w:r>
        <w:rPr>
          <w:shd w:val="clear" w:color="auto" w:fill="FFFFFF"/>
        </w:rPr>
        <w:t xml:space="preserve">8a:  1. </w:t>
      </w:r>
      <w:proofErr w:type="spellStart"/>
      <w:r>
        <w:rPr>
          <w:shd w:val="clear" w:color="auto" w:fill="FFFFFF"/>
        </w:rPr>
        <w:t>Krasavinas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Povilas</w:t>
      </w:r>
      <w:proofErr w:type="spellEnd"/>
    </w:p>
    <w:p w:rsidR="00C35C9D" w:rsidRDefault="00C35C9D" w:rsidP="00C35C9D">
      <w:pPr>
        <w:ind w:left="1134"/>
        <w:rPr>
          <w:shd w:val="clear" w:color="auto" w:fill="FFFFFF"/>
        </w:rPr>
      </w:pPr>
    </w:p>
    <w:p w:rsidR="00C35C9D" w:rsidRDefault="00C35C9D" w:rsidP="00C35C9D">
      <w:pPr>
        <w:ind w:left="1134"/>
        <w:rPr>
          <w:shd w:val="clear" w:color="auto" w:fill="FFFFFF"/>
        </w:rPr>
      </w:pPr>
      <w:r>
        <w:rPr>
          <w:shd w:val="clear" w:color="auto" w:fill="FFFFFF"/>
        </w:rPr>
        <w:lastRenderedPageBreak/>
        <w:t xml:space="preserve">8b:  1.  </w:t>
      </w:r>
      <w:proofErr w:type="spellStart"/>
      <w:proofErr w:type="gramStart"/>
      <w:r>
        <w:rPr>
          <w:shd w:val="clear" w:color="auto" w:fill="FFFFFF"/>
        </w:rPr>
        <w:t>Burokaitė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Kamilė</w:t>
      </w:r>
      <w:proofErr w:type="spellEnd"/>
      <w:r>
        <w:br/>
      </w:r>
      <w:r>
        <w:rPr>
          <w:shd w:val="clear" w:color="auto" w:fill="FFFFFF"/>
        </w:rPr>
        <w:t xml:space="preserve">       2.</w:t>
      </w:r>
      <w:proofErr w:type="gram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Gasionytė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Vaiva</w:t>
      </w:r>
      <w:proofErr w:type="spellEnd"/>
    </w:p>
    <w:p w:rsidR="00C35C9D" w:rsidRDefault="00C35C9D" w:rsidP="00C35C9D">
      <w:pPr>
        <w:ind w:left="1134"/>
      </w:pPr>
    </w:p>
    <w:p w:rsidR="00C35C9D" w:rsidRDefault="00C35C9D" w:rsidP="00C35C9D">
      <w:pPr>
        <w:ind w:left="1134"/>
        <w:rPr>
          <w:shd w:val="clear" w:color="auto" w:fill="FFFFFF"/>
        </w:rPr>
      </w:pPr>
      <w:r>
        <w:rPr>
          <w:shd w:val="clear" w:color="auto" w:fill="FFFFFF"/>
        </w:rPr>
        <w:t xml:space="preserve">8c: 1. </w:t>
      </w:r>
      <w:proofErr w:type="spellStart"/>
      <w:proofErr w:type="gramStart"/>
      <w:r>
        <w:rPr>
          <w:shd w:val="clear" w:color="auto" w:fill="FFFFFF"/>
        </w:rPr>
        <w:t>Songailaitė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Jorigė</w:t>
      </w:r>
      <w:proofErr w:type="spellEnd"/>
      <w:r>
        <w:br/>
      </w:r>
      <w:r>
        <w:rPr>
          <w:shd w:val="clear" w:color="auto" w:fill="FFFFFF"/>
        </w:rPr>
        <w:t xml:space="preserve">      2.</w:t>
      </w:r>
      <w:proofErr w:type="gram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Stakėnaitė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Aistė</w:t>
      </w:r>
      <w:proofErr w:type="spellEnd"/>
      <w:r>
        <w:br/>
      </w:r>
      <w:r>
        <w:rPr>
          <w:shd w:val="clear" w:color="auto" w:fill="FFFFFF"/>
        </w:rPr>
        <w:t xml:space="preserve">      3.</w:t>
      </w:r>
      <w:proofErr w:type="gram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Strazdaitė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Emilija</w:t>
      </w:r>
      <w:proofErr w:type="spellEnd"/>
      <w:r>
        <w:br/>
      </w:r>
      <w:r>
        <w:rPr>
          <w:shd w:val="clear" w:color="auto" w:fill="FFFFFF"/>
        </w:rPr>
        <w:t xml:space="preserve">      4.</w:t>
      </w:r>
      <w:proofErr w:type="gram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Švedaitė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Evelina</w:t>
      </w:r>
      <w:proofErr w:type="spellEnd"/>
    </w:p>
    <w:p w:rsidR="00C35C9D" w:rsidRDefault="00C35C9D" w:rsidP="00C35C9D">
      <w:pPr>
        <w:ind w:left="1134"/>
        <w:rPr>
          <w:shd w:val="clear" w:color="auto" w:fill="FFFFFF"/>
        </w:rPr>
      </w:pPr>
    </w:p>
    <w:p w:rsidR="00C35C9D" w:rsidRDefault="00C35C9D" w:rsidP="00C35C9D">
      <w:pPr>
        <w:ind w:left="1134"/>
        <w:rPr>
          <w:shd w:val="clear" w:color="auto" w:fill="FFFFFF"/>
        </w:rPr>
      </w:pPr>
      <w:r>
        <w:rPr>
          <w:shd w:val="clear" w:color="auto" w:fill="FFFFFF"/>
        </w:rPr>
        <w:t xml:space="preserve">8d: 1. </w:t>
      </w:r>
      <w:proofErr w:type="spellStart"/>
      <w:proofErr w:type="gramStart"/>
      <w:r>
        <w:rPr>
          <w:shd w:val="clear" w:color="auto" w:fill="FFFFFF"/>
        </w:rPr>
        <w:t>Jurevičiūtė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Julija</w:t>
      </w:r>
      <w:proofErr w:type="spellEnd"/>
      <w:r>
        <w:br/>
      </w:r>
      <w:r>
        <w:rPr>
          <w:shd w:val="clear" w:color="auto" w:fill="FFFFFF"/>
        </w:rPr>
        <w:t xml:space="preserve">      2.</w:t>
      </w:r>
      <w:proofErr w:type="gram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Šarkus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Karolis</w:t>
      </w:r>
      <w:proofErr w:type="spellEnd"/>
      <w:r>
        <w:br/>
      </w:r>
      <w:r>
        <w:rPr>
          <w:shd w:val="clear" w:color="auto" w:fill="FFFFFF"/>
        </w:rPr>
        <w:t xml:space="preserve">      3.</w:t>
      </w:r>
      <w:proofErr w:type="gram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Šležas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Adas</w:t>
      </w:r>
      <w:proofErr w:type="spellEnd"/>
    </w:p>
    <w:p w:rsidR="00C35C9D" w:rsidRDefault="00C35C9D" w:rsidP="00C35C9D">
      <w:pPr>
        <w:ind w:left="1134"/>
        <w:rPr>
          <w:shd w:val="clear" w:color="auto" w:fill="FFFFFF"/>
        </w:rPr>
      </w:pPr>
    </w:p>
    <w:p w:rsidR="00C35C9D" w:rsidRDefault="00C35C9D" w:rsidP="00C35C9D">
      <w:pPr>
        <w:ind w:left="1134"/>
        <w:rPr>
          <w:shd w:val="clear" w:color="auto" w:fill="FFFFFF"/>
        </w:rPr>
      </w:pPr>
      <w:r>
        <w:rPr>
          <w:shd w:val="clear" w:color="auto" w:fill="FFFFFF"/>
        </w:rPr>
        <w:t xml:space="preserve">8e: 1. </w:t>
      </w:r>
      <w:proofErr w:type="spellStart"/>
      <w:proofErr w:type="gramStart"/>
      <w:r>
        <w:rPr>
          <w:shd w:val="clear" w:color="auto" w:fill="FFFFFF"/>
        </w:rPr>
        <w:t>Šakalytė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Gabija</w:t>
      </w:r>
      <w:proofErr w:type="spellEnd"/>
      <w:r>
        <w:br/>
      </w:r>
      <w:r>
        <w:rPr>
          <w:shd w:val="clear" w:color="auto" w:fill="FFFFFF"/>
        </w:rPr>
        <w:t xml:space="preserve">      2.</w:t>
      </w:r>
      <w:proofErr w:type="gram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Bauraitė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Dominyka</w:t>
      </w:r>
      <w:proofErr w:type="spellEnd"/>
    </w:p>
    <w:p w:rsidR="00C35C9D" w:rsidRDefault="00C35C9D" w:rsidP="00C35C9D">
      <w:pPr>
        <w:ind w:left="1134"/>
        <w:rPr>
          <w:shd w:val="clear" w:color="auto" w:fill="FFFFFF"/>
        </w:rPr>
      </w:pPr>
      <w:r>
        <w:rPr>
          <w:shd w:val="clear" w:color="auto" w:fill="FFFFFF"/>
        </w:rPr>
        <w:t xml:space="preserve">      </w:t>
      </w:r>
      <w:proofErr w:type="gramStart"/>
      <w:r>
        <w:rPr>
          <w:shd w:val="clear" w:color="auto" w:fill="FFFFFF"/>
        </w:rPr>
        <w:t xml:space="preserve">3.  </w:t>
      </w:r>
      <w:proofErr w:type="spellStart"/>
      <w:r>
        <w:rPr>
          <w:shd w:val="clear" w:color="auto" w:fill="FFFFFF"/>
        </w:rPr>
        <w:t>Frederaitė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Radvilė</w:t>
      </w:r>
      <w:proofErr w:type="spellEnd"/>
      <w:r>
        <w:br/>
      </w:r>
      <w:r>
        <w:rPr>
          <w:shd w:val="clear" w:color="auto" w:fill="FFFFFF"/>
        </w:rPr>
        <w:t xml:space="preserve">      4.</w:t>
      </w:r>
      <w:proofErr w:type="gram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Staponkutė</w:t>
      </w:r>
      <w:proofErr w:type="spellEnd"/>
      <w:r>
        <w:rPr>
          <w:shd w:val="clear" w:color="auto" w:fill="FFFFFF"/>
        </w:rPr>
        <w:t xml:space="preserve"> Karolina</w:t>
      </w:r>
    </w:p>
    <w:p w:rsidR="00C35C9D" w:rsidRDefault="00C35C9D" w:rsidP="00C35C9D">
      <w:pPr>
        <w:ind w:left="1134"/>
        <w:rPr>
          <w:shd w:val="clear" w:color="auto" w:fill="FFFFFF"/>
        </w:rPr>
      </w:pPr>
    </w:p>
    <w:p w:rsidR="00C35C9D" w:rsidRDefault="00C35C9D" w:rsidP="00C35C9D">
      <w:pPr>
        <w:ind w:left="1134"/>
        <w:rPr>
          <w:shd w:val="clear" w:color="auto" w:fill="FFFFFF"/>
        </w:rPr>
      </w:pPr>
      <w:r>
        <w:rPr>
          <w:shd w:val="clear" w:color="auto" w:fill="FFFFFF"/>
        </w:rPr>
        <w:t xml:space="preserve">9b: 1. </w:t>
      </w:r>
      <w:proofErr w:type="spellStart"/>
      <w:r>
        <w:rPr>
          <w:shd w:val="clear" w:color="auto" w:fill="FFFFFF"/>
        </w:rPr>
        <w:t>Lapė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Tadas</w:t>
      </w:r>
      <w:proofErr w:type="spellEnd"/>
    </w:p>
    <w:p w:rsidR="00C35C9D" w:rsidRDefault="00C35C9D" w:rsidP="00C35C9D">
      <w:pPr>
        <w:ind w:left="1134"/>
        <w:rPr>
          <w:shd w:val="clear" w:color="auto" w:fill="FFFFFF"/>
        </w:rPr>
      </w:pPr>
    </w:p>
    <w:p w:rsidR="00C35C9D" w:rsidRDefault="00C35C9D" w:rsidP="00C35C9D">
      <w:pPr>
        <w:ind w:left="1134"/>
        <w:rPr>
          <w:shd w:val="clear" w:color="auto" w:fill="FFFFFF"/>
        </w:rPr>
      </w:pPr>
      <w:r>
        <w:rPr>
          <w:shd w:val="clear" w:color="auto" w:fill="FFFFFF"/>
        </w:rPr>
        <w:t xml:space="preserve">9c:  1. </w:t>
      </w:r>
      <w:proofErr w:type="spellStart"/>
      <w:proofErr w:type="gramStart"/>
      <w:r>
        <w:rPr>
          <w:shd w:val="clear" w:color="auto" w:fill="FFFFFF"/>
        </w:rPr>
        <w:t>Savanevskytė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Brigita</w:t>
      </w:r>
      <w:proofErr w:type="spellEnd"/>
      <w:r>
        <w:br/>
      </w:r>
      <w:r>
        <w:rPr>
          <w:shd w:val="clear" w:color="auto" w:fill="FFFFFF"/>
        </w:rPr>
        <w:t xml:space="preserve">       2.</w:t>
      </w:r>
      <w:proofErr w:type="gram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Svirskytė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Austėja</w:t>
      </w:r>
      <w:proofErr w:type="spellEnd"/>
    </w:p>
    <w:p w:rsidR="00C35C9D" w:rsidRDefault="00C35C9D" w:rsidP="00C35C9D">
      <w:pPr>
        <w:ind w:left="1134"/>
        <w:rPr>
          <w:shd w:val="clear" w:color="auto" w:fill="FFFFFF"/>
        </w:rPr>
      </w:pPr>
    </w:p>
    <w:p w:rsidR="00C35C9D" w:rsidRDefault="00C35C9D" w:rsidP="00C35C9D">
      <w:pPr>
        <w:ind w:left="1134"/>
        <w:rPr>
          <w:shd w:val="clear" w:color="auto" w:fill="FFFFFF"/>
        </w:rPr>
      </w:pPr>
      <w:r>
        <w:rPr>
          <w:shd w:val="clear" w:color="auto" w:fill="FFFFFF"/>
        </w:rPr>
        <w:t xml:space="preserve">10b: 1.  </w:t>
      </w:r>
      <w:proofErr w:type="spellStart"/>
      <w:r>
        <w:rPr>
          <w:shd w:val="clear" w:color="auto" w:fill="FFFFFF"/>
        </w:rPr>
        <w:t>Gatelytė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Kastancija</w:t>
      </w:r>
      <w:proofErr w:type="spellEnd"/>
    </w:p>
    <w:p w:rsidR="00C35C9D" w:rsidRDefault="00C35C9D" w:rsidP="00C35C9D">
      <w:pPr>
        <w:ind w:left="1134"/>
        <w:rPr>
          <w:shd w:val="clear" w:color="auto" w:fill="FFFFFF"/>
        </w:rPr>
      </w:pPr>
    </w:p>
    <w:p w:rsidR="00C35C9D" w:rsidRDefault="00C35C9D" w:rsidP="00C35C9D">
      <w:pPr>
        <w:ind w:left="1134"/>
        <w:rPr>
          <w:shd w:val="clear" w:color="auto" w:fill="FFFFFF"/>
        </w:rPr>
      </w:pPr>
      <w:r>
        <w:rPr>
          <w:shd w:val="clear" w:color="auto" w:fill="FFFFFF"/>
        </w:rPr>
        <w:t xml:space="preserve">12b:  1. </w:t>
      </w:r>
      <w:proofErr w:type="spellStart"/>
      <w:r>
        <w:rPr>
          <w:shd w:val="clear" w:color="auto" w:fill="FFFFFF"/>
        </w:rPr>
        <w:t>Grigas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Benas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Arvydas</w:t>
      </w:r>
      <w:proofErr w:type="spellEnd"/>
    </w:p>
    <w:p w:rsidR="00C35C9D" w:rsidRDefault="00C35C9D" w:rsidP="00C35C9D">
      <w:pPr>
        <w:ind w:left="1134"/>
        <w:rPr>
          <w:shd w:val="clear" w:color="auto" w:fill="FFFFFF"/>
        </w:rPr>
      </w:pPr>
    </w:p>
    <w:p w:rsidR="00C35C9D" w:rsidRDefault="00C35C9D" w:rsidP="00C35C9D">
      <w:pPr>
        <w:ind w:left="1134"/>
        <w:rPr>
          <w:shd w:val="clear" w:color="auto" w:fill="FFFFFF"/>
        </w:rPr>
      </w:pPr>
      <w:r>
        <w:rPr>
          <w:shd w:val="clear" w:color="auto" w:fill="FFFFFF"/>
        </w:rPr>
        <w:t xml:space="preserve">12c: 1. </w:t>
      </w:r>
      <w:proofErr w:type="spellStart"/>
      <w:proofErr w:type="gramStart"/>
      <w:r>
        <w:rPr>
          <w:shd w:val="clear" w:color="auto" w:fill="FFFFFF"/>
        </w:rPr>
        <w:t>Jankauskas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Augustas</w:t>
      </w:r>
      <w:proofErr w:type="spellEnd"/>
      <w:r>
        <w:br/>
      </w:r>
      <w:r>
        <w:rPr>
          <w:shd w:val="clear" w:color="auto" w:fill="FFFFFF"/>
        </w:rPr>
        <w:t xml:space="preserve">        2.</w:t>
      </w:r>
      <w:proofErr w:type="gram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Kazakevičiūtė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Martyna</w:t>
      </w:r>
      <w:proofErr w:type="spellEnd"/>
    </w:p>
    <w:p w:rsidR="00C35C9D" w:rsidRDefault="00C35C9D" w:rsidP="00C35C9D">
      <w:pPr>
        <w:ind w:left="1134"/>
        <w:rPr>
          <w:shd w:val="clear" w:color="auto" w:fill="FFFFFF"/>
        </w:rPr>
      </w:pPr>
    </w:p>
    <w:p w:rsidR="00C35C9D" w:rsidRDefault="00C35C9D" w:rsidP="00C35C9D">
      <w:pPr>
        <w:ind w:left="1134"/>
      </w:pPr>
      <w:r>
        <w:rPr>
          <w:shd w:val="clear" w:color="auto" w:fill="FFFFFF"/>
        </w:rPr>
        <w:t xml:space="preserve">12d: 1. </w:t>
      </w:r>
      <w:proofErr w:type="spellStart"/>
      <w:r>
        <w:rPr>
          <w:shd w:val="clear" w:color="auto" w:fill="FFFFFF"/>
        </w:rPr>
        <w:t>Kriščiūnas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Algimantas</w:t>
      </w:r>
      <w:proofErr w:type="spellEnd"/>
    </w:p>
    <w:p w:rsidR="00C35C9D" w:rsidRDefault="00C35C9D" w:rsidP="00C35C9D">
      <w:pPr>
        <w:rPr>
          <w:bCs/>
        </w:rPr>
      </w:pPr>
    </w:p>
    <w:p w:rsidR="005662DE" w:rsidRPr="00E00DE5" w:rsidRDefault="005662DE" w:rsidP="00C35C9D">
      <w:pPr>
        <w:jc w:val="center"/>
        <w:rPr>
          <w:lang w:val="lt-LT"/>
        </w:rPr>
      </w:pPr>
    </w:p>
    <w:p w:rsidR="00210AE8" w:rsidRPr="00AE6067" w:rsidRDefault="00210AE8" w:rsidP="005662DE">
      <w:pPr>
        <w:pStyle w:val="Betarp"/>
        <w:jc w:val="center"/>
        <w:rPr>
          <w:b/>
          <w:color w:val="FF0000"/>
          <w:lang w:val="lt-LT"/>
        </w:rPr>
      </w:pPr>
    </w:p>
    <w:p w:rsidR="00424CDE" w:rsidRPr="00676D8A" w:rsidRDefault="00676D8A" w:rsidP="00210AE8">
      <w:pPr>
        <w:jc w:val="center"/>
      </w:pPr>
      <w:proofErr w:type="spellStart"/>
      <w:r>
        <w:t>Direktorė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Vita </w:t>
      </w:r>
      <w:proofErr w:type="spellStart"/>
      <w:r>
        <w:t>Kirkilienė</w:t>
      </w:r>
      <w:proofErr w:type="spellEnd"/>
    </w:p>
    <w:sectPr w:rsidR="00424CDE" w:rsidRPr="00676D8A" w:rsidSect="0007288F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675" w:right="567" w:bottom="284" w:left="1701" w:header="284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EC9" w:rsidRDefault="007B3EC9">
      <w:r>
        <w:separator/>
      </w:r>
    </w:p>
  </w:endnote>
  <w:endnote w:type="continuationSeparator" w:id="0">
    <w:p w:rsidR="007B3EC9" w:rsidRDefault="007B3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4CB" w:rsidRDefault="00F354CB" w:rsidP="00037615">
    <w:pPr>
      <w:pStyle w:val="Porat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4CB" w:rsidRDefault="00F354CB" w:rsidP="00C047A4">
    <w:pPr>
      <w:pStyle w:val="Porat"/>
      <w:tabs>
        <w:tab w:val="clear" w:pos="4153"/>
        <w:tab w:val="clear" w:pos="8306"/>
      </w:tabs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EC9" w:rsidRDefault="007B3EC9">
      <w:r>
        <w:separator/>
      </w:r>
    </w:p>
  </w:footnote>
  <w:footnote w:type="continuationSeparator" w:id="0">
    <w:p w:rsidR="007B3EC9" w:rsidRDefault="007B3E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4CB" w:rsidRDefault="00F354CB">
    <w:pPr>
      <w:pStyle w:val="Antrats"/>
      <w:jc w:val="right"/>
      <w:rPr>
        <w:lang w:val="lt-LT"/>
      </w:rPr>
    </w:pPr>
    <w:r>
      <w:rPr>
        <w:lang w:val="lt-LT"/>
      </w:rPr>
      <w:t>NUORAŠAS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4CB" w:rsidRPr="00260C67" w:rsidRDefault="00F354CB" w:rsidP="00260C67">
    <w:pPr>
      <w:pStyle w:val="Antrats"/>
      <w:tabs>
        <w:tab w:val="clear" w:pos="4153"/>
        <w:tab w:val="clear" w:pos="8306"/>
      </w:tabs>
      <w:jc w:val="right"/>
      <w:rPr>
        <w:lang w:val="lt-LT"/>
      </w:rPr>
    </w:pPr>
    <w:r>
      <w:rPr>
        <w:lang w:val="lt-LT"/>
      </w:rPr>
      <w:t>NUORAŠAS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2DE4"/>
    <w:multiLevelType w:val="hybridMultilevel"/>
    <w:tmpl w:val="0BE82D60"/>
    <w:lvl w:ilvl="0" w:tplc="28E2F2C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990DDE"/>
    <w:multiLevelType w:val="hybridMultilevel"/>
    <w:tmpl w:val="CE5A085C"/>
    <w:lvl w:ilvl="0" w:tplc="327622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D36211"/>
    <w:multiLevelType w:val="hybridMultilevel"/>
    <w:tmpl w:val="98FECBBA"/>
    <w:lvl w:ilvl="0" w:tplc="F11EB768">
      <w:start w:val="1"/>
      <w:numFmt w:val="decimal"/>
      <w:lvlText w:val="%1."/>
      <w:lvlJc w:val="left"/>
      <w:pPr>
        <w:ind w:left="1656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A625A1"/>
    <w:multiLevelType w:val="hybridMultilevel"/>
    <w:tmpl w:val="AD729F5C"/>
    <w:lvl w:ilvl="0" w:tplc="BF6ACE1C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4">
    <w:nsid w:val="142211C1"/>
    <w:multiLevelType w:val="multilevel"/>
    <w:tmpl w:val="7174CB3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1499731D"/>
    <w:multiLevelType w:val="hybridMultilevel"/>
    <w:tmpl w:val="A2D656A2"/>
    <w:lvl w:ilvl="0" w:tplc="01E29A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4CA46F4"/>
    <w:multiLevelType w:val="multilevel"/>
    <w:tmpl w:val="52086950"/>
    <w:lvl w:ilvl="0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6" w:hanging="4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7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96" w:hanging="1800"/>
      </w:pPr>
      <w:rPr>
        <w:rFonts w:hint="default"/>
      </w:rPr>
    </w:lvl>
  </w:abstractNum>
  <w:abstractNum w:abstractNumId="7">
    <w:nsid w:val="16321E86"/>
    <w:multiLevelType w:val="multilevel"/>
    <w:tmpl w:val="D1D6A0E0"/>
    <w:lvl w:ilvl="0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5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7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96" w:hanging="1800"/>
      </w:pPr>
      <w:rPr>
        <w:rFonts w:hint="default"/>
      </w:rPr>
    </w:lvl>
  </w:abstractNum>
  <w:abstractNum w:abstractNumId="8">
    <w:nsid w:val="1702515A"/>
    <w:multiLevelType w:val="hybridMultilevel"/>
    <w:tmpl w:val="BA6C349C"/>
    <w:lvl w:ilvl="0" w:tplc="B6E4CCCE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9">
    <w:nsid w:val="1E4625A8"/>
    <w:multiLevelType w:val="hybridMultilevel"/>
    <w:tmpl w:val="2982EAC8"/>
    <w:lvl w:ilvl="0" w:tplc="03564F64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0">
    <w:nsid w:val="21543BBF"/>
    <w:multiLevelType w:val="multilevel"/>
    <w:tmpl w:val="0E82163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440" w:hanging="72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</w:lvl>
  </w:abstractNum>
  <w:abstractNum w:abstractNumId="11">
    <w:nsid w:val="2497012D"/>
    <w:multiLevelType w:val="hybridMultilevel"/>
    <w:tmpl w:val="91503DEA"/>
    <w:lvl w:ilvl="0" w:tplc="29BC7BF2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12">
    <w:nsid w:val="2A39055A"/>
    <w:multiLevelType w:val="hybridMultilevel"/>
    <w:tmpl w:val="18A0FF64"/>
    <w:lvl w:ilvl="0" w:tplc="D772F2E6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13">
    <w:nsid w:val="389454B9"/>
    <w:multiLevelType w:val="multilevel"/>
    <w:tmpl w:val="1CC88CBE"/>
    <w:lvl w:ilvl="0">
      <w:start w:val="2012"/>
      <w:numFmt w:val="decimal"/>
      <w:lvlText w:val="%1"/>
      <w:lvlJc w:val="left"/>
      <w:pPr>
        <w:ind w:left="1110" w:hanging="1110"/>
      </w:pPr>
      <w:rPr>
        <w:rFonts w:hint="default"/>
      </w:rPr>
    </w:lvl>
    <w:lvl w:ilvl="1">
      <w:start w:val="6"/>
      <w:numFmt w:val="decimalZero"/>
      <w:lvlText w:val="%1-%2"/>
      <w:lvlJc w:val="left"/>
      <w:pPr>
        <w:ind w:left="1110" w:hanging="1110"/>
      </w:pPr>
      <w:rPr>
        <w:rFonts w:hint="default"/>
      </w:rPr>
    </w:lvl>
    <w:lvl w:ilvl="2">
      <w:start w:val="20"/>
      <w:numFmt w:val="decimal"/>
      <w:lvlText w:val="%1-%2-%3"/>
      <w:lvlJc w:val="left"/>
      <w:pPr>
        <w:ind w:left="1110" w:hanging="111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1110" w:hanging="111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110" w:hanging="111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110" w:hanging="111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E660108"/>
    <w:multiLevelType w:val="hybridMultilevel"/>
    <w:tmpl w:val="5516BB32"/>
    <w:lvl w:ilvl="0" w:tplc="E5385A16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15">
    <w:nsid w:val="3F914C27"/>
    <w:multiLevelType w:val="hybridMultilevel"/>
    <w:tmpl w:val="3F749748"/>
    <w:lvl w:ilvl="0" w:tplc="0F3AA9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04020C9"/>
    <w:multiLevelType w:val="hybridMultilevel"/>
    <w:tmpl w:val="95708D26"/>
    <w:lvl w:ilvl="0" w:tplc="0C486D82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17">
    <w:nsid w:val="47500483"/>
    <w:multiLevelType w:val="multilevel"/>
    <w:tmpl w:val="936AC0D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6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3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6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2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5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68" w:hanging="1800"/>
      </w:pPr>
      <w:rPr>
        <w:rFonts w:hint="default"/>
      </w:rPr>
    </w:lvl>
  </w:abstractNum>
  <w:abstractNum w:abstractNumId="18">
    <w:nsid w:val="482747C0"/>
    <w:multiLevelType w:val="hybridMultilevel"/>
    <w:tmpl w:val="F656DC06"/>
    <w:lvl w:ilvl="0" w:tplc="C520D63A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19">
    <w:nsid w:val="4A2D64E8"/>
    <w:multiLevelType w:val="multilevel"/>
    <w:tmpl w:val="93FEF99E"/>
    <w:lvl w:ilvl="0">
      <w:start w:val="2012"/>
      <w:numFmt w:val="decimal"/>
      <w:lvlText w:val="%1"/>
      <w:lvlJc w:val="left"/>
      <w:pPr>
        <w:ind w:left="1110" w:hanging="1110"/>
      </w:pPr>
      <w:rPr>
        <w:rFonts w:hint="default"/>
      </w:rPr>
    </w:lvl>
    <w:lvl w:ilvl="1">
      <w:start w:val="6"/>
      <w:numFmt w:val="decimalZero"/>
      <w:lvlText w:val="%1-%2"/>
      <w:lvlJc w:val="left"/>
      <w:pPr>
        <w:ind w:left="1110" w:hanging="1110"/>
      </w:pPr>
      <w:rPr>
        <w:rFonts w:hint="default"/>
      </w:rPr>
    </w:lvl>
    <w:lvl w:ilvl="2">
      <w:start w:val="28"/>
      <w:numFmt w:val="decimal"/>
      <w:lvlText w:val="%1-%2-%3"/>
      <w:lvlJc w:val="left"/>
      <w:pPr>
        <w:ind w:left="1110" w:hanging="111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1110" w:hanging="111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110" w:hanging="111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110" w:hanging="111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4C546602"/>
    <w:multiLevelType w:val="hybridMultilevel"/>
    <w:tmpl w:val="E31E750C"/>
    <w:lvl w:ilvl="0" w:tplc="5BF8CCE4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21">
    <w:nsid w:val="75CD086C"/>
    <w:multiLevelType w:val="multilevel"/>
    <w:tmpl w:val="A086C8C4"/>
    <w:lvl w:ilvl="0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5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1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7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3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96" w:hanging="1800"/>
      </w:pPr>
      <w:rPr>
        <w:rFonts w:hint="default"/>
      </w:rPr>
    </w:lvl>
  </w:abstractNum>
  <w:abstractNum w:abstractNumId="22">
    <w:nsid w:val="7A805645"/>
    <w:multiLevelType w:val="hybridMultilevel"/>
    <w:tmpl w:val="2D929F66"/>
    <w:lvl w:ilvl="0" w:tplc="3462E692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23">
    <w:nsid w:val="7F8611DB"/>
    <w:multiLevelType w:val="multilevel"/>
    <w:tmpl w:val="7CB6B74A"/>
    <w:lvl w:ilvl="0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5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7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96" w:hanging="1800"/>
      </w:pPr>
      <w:rPr>
        <w:rFonts w:hint="default"/>
      </w:rPr>
    </w:lvl>
  </w:abstractNum>
  <w:num w:numId="1">
    <w:abstractNumId w:val="3"/>
  </w:num>
  <w:num w:numId="2">
    <w:abstractNumId w:val="7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17"/>
  </w:num>
  <w:num w:numId="7">
    <w:abstractNumId w:val="22"/>
  </w:num>
  <w:num w:numId="8">
    <w:abstractNumId w:val="15"/>
  </w:num>
  <w:num w:numId="9">
    <w:abstractNumId w:val="4"/>
  </w:num>
  <w:num w:numId="10">
    <w:abstractNumId w:val="11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19"/>
  </w:num>
  <w:num w:numId="16">
    <w:abstractNumId w:val="9"/>
  </w:num>
  <w:num w:numId="17">
    <w:abstractNumId w:val="20"/>
  </w:num>
  <w:num w:numId="18">
    <w:abstractNumId w:val="23"/>
  </w:num>
  <w:num w:numId="19">
    <w:abstractNumId w:val="14"/>
  </w:num>
  <w:num w:numId="20">
    <w:abstractNumId w:val="12"/>
  </w:num>
  <w:num w:numId="21">
    <w:abstractNumId w:val="1"/>
  </w:num>
  <w:num w:numId="22">
    <w:abstractNumId w:val="5"/>
  </w:num>
  <w:num w:numId="23">
    <w:abstractNumId w:val="8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979"/>
    <w:rsid w:val="0000118F"/>
    <w:rsid w:val="00003E52"/>
    <w:rsid w:val="00012416"/>
    <w:rsid w:val="0001533F"/>
    <w:rsid w:val="000268EF"/>
    <w:rsid w:val="000272C3"/>
    <w:rsid w:val="000333B8"/>
    <w:rsid w:val="00037615"/>
    <w:rsid w:val="00050F0B"/>
    <w:rsid w:val="0005280F"/>
    <w:rsid w:val="00055AD1"/>
    <w:rsid w:val="000644B2"/>
    <w:rsid w:val="0006799E"/>
    <w:rsid w:val="0007288F"/>
    <w:rsid w:val="000732F9"/>
    <w:rsid w:val="00080922"/>
    <w:rsid w:val="00083BE5"/>
    <w:rsid w:val="00085EF2"/>
    <w:rsid w:val="000A0F8D"/>
    <w:rsid w:val="000A1A3F"/>
    <w:rsid w:val="000B27FD"/>
    <w:rsid w:val="000B4AC9"/>
    <w:rsid w:val="000B52E9"/>
    <w:rsid w:val="000C01A2"/>
    <w:rsid w:val="000C355A"/>
    <w:rsid w:val="000C5F97"/>
    <w:rsid w:val="000C6DC3"/>
    <w:rsid w:val="000E0341"/>
    <w:rsid w:val="000E0506"/>
    <w:rsid w:val="000E7FA3"/>
    <w:rsid w:val="000F12B5"/>
    <w:rsid w:val="000F131A"/>
    <w:rsid w:val="000F1862"/>
    <w:rsid w:val="000F57DD"/>
    <w:rsid w:val="00105307"/>
    <w:rsid w:val="00107E98"/>
    <w:rsid w:val="00114321"/>
    <w:rsid w:val="00151E68"/>
    <w:rsid w:val="00152F7A"/>
    <w:rsid w:val="001558D1"/>
    <w:rsid w:val="00163E52"/>
    <w:rsid w:val="00185F0D"/>
    <w:rsid w:val="00187A82"/>
    <w:rsid w:val="00187B8D"/>
    <w:rsid w:val="001915BA"/>
    <w:rsid w:val="001918E5"/>
    <w:rsid w:val="00192C6A"/>
    <w:rsid w:val="001959F5"/>
    <w:rsid w:val="001A709A"/>
    <w:rsid w:val="001B3EBA"/>
    <w:rsid w:val="001B43BE"/>
    <w:rsid w:val="001B5228"/>
    <w:rsid w:val="001C1B05"/>
    <w:rsid w:val="001C51DD"/>
    <w:rsid w:val="001C5D97"/>
    <w:rsid w:val="001E39ED"/>
    <w:rsid w:val="001F7A80"/>
    <w:rsid w:val="00205B9C"/>
    <w:rsid w:val="00210AE8"/>
    <w:rsid w:val="00222779"/>
    <w:rsid w:val="002231B6"/>
    <w:rsid w:val="00235666"/>
    <w:rsid w:val="00243FB5"/>
    <w:rsid w:val="0024476C"/>
    <w:rsid w:val="00246079"/>
    <w:rsid w:val="0025148B"/>
    <w:rsid w:val="0025428A"/>
    <w:rsid w:val="00257DC0"/>
    <w:rsid w:val="00260C67"/>
    <w:rsid w:val="002619FC"/>
    <w:rsid w:val="002669B5"/>
    <w:rsid w:val="00266D39"/>
    <w:rsid w:val="002707A4"/>
    <w:rsid w:val="002748B3"/>
    <w:rsid w:val="002817DF"/>
    <w:rsid w:val="00287D47"/>
    <w:rsid w:val="00287F2B"/>
    <w:rsid w:val="00293053"/>
    <w:rsid w:val="002959C8"/>
    <w:rsid w:val="002A443C"/>
    <w:rsid w:val="002A555E"/>
    <w:rsid w:val="002C209A"/>
    <w:rsid w:val="002C664C"/>
    <w:rsid w:val="002D12B2"/>
    <w:rsid w:val="002D76CB"/>
    <w:rsid w:val="002F7605"/>
    <w:rsid w:val="00311EB4"/>
    <w:rsid w:val="003163BB"/>
    <w:rsid w:val="00320CAC"/>
    <w:rsid w:val="003244B6"/>
    <w:rsid w:val="00327746"/>
    <w:rsid w:val="00334E6B"/>
    <w:rsid w:val="00340E69"/>
    <w:rsid w:val="00341A99"/>
    <w:rsid w:val="0034332C"/>
    <w:rsid w:val="00343F58"/>
    <w:rsid w:val="00357A54"/>
    <w:rsid w:val="003673A8"/>
    <w:rsid w:val="00371060"/>
    <w:rsid w:val="0037198A"/>
    <w:rsid w:val="0037301E"/>
    <w:rsid w:val="00386CD2"/>
    <w:rsid w:val="003954A8"/>
    <w:rsid w:val="003A03C5"/>
    <w:rsid w:val="003A16A7"/>
    <w:rsid w:val="003C0A66"/>
    <w:rsid w:val="003C58E7"/>
    <w:rsid w:val="003C5B5C"/>
    <w:rsid w:val="003C74BF"/>
    <w:rsid w:val="003D479E"/>
    <w:rsid w:val="003E0E1B"/>
    <w:rsid w:val="003E7338"/>
    <w:rsid w:val="003F1141"/>
    <w:rsid w:val="003F1CBA"/>
    <w:rsid w:val="003F4F32"/>
    <w:rsid w:val="00401306"/>
    <w:rsid w:val="0040143B"/>
    <w:rsid w:val="004106C3"/>
    <w:rsid w:val="00421616"/>
    <w:rsid w:val="00424CDE"/>
    <w:rsid w:val="004314B3"/>
    <w:rsid w:val="00432AEC"/>
    <w:rsid w:val="00445FFC"/>
    <w:rsid w:val="00454F9A"/>
    <w:rsid w:val="0046291F"/>
    <w:rsid w:val="004637B0"/>
    <w:rsid w:val="004649F6"/>
    <w:rsid w:val="00467C78"/>
    <w:rsid w:val="00471B59"/>
    <w:rsid w:val="00471C48"/>
    <w:rsid w:val="004757B3"/>
    <w:rsid w:val="00476E1B"/>
    <w:rsid w:val="0047721E"/>
    <w:rsid w:val="0048002B"/>
    <w:rsid w:val="004829FF"/>
    <w:rsid w:val="00485D1E"/>
    <w:rsid w:val="00486506"/>
    <w:rsid w:val="004A10C1"/>
    <w:rsid w:val="004A74C1"/>
    <w:rsid w:val="004B0097"/>
    <w:rsid w:val="004B04A7"/>
    <w:rsid w:val="004B163B"/>
    <w:rsid w:val="004B2B84"/>
    <w:rsid w:val="004B418E"/>
    <w:rsid w:val="004B5BF6"/>
    <w:rsid w:val="004B7664"/>
    <w:rsid w:val="004B7ED5"/>
    <w:rsid w:val="004C209A"/>
    <w:rsid w:val="004C53F0"/>
    <w:rsid w:val="004D14CF"/>
    <w:rsid w:val="004D320A"/>
    <w:rsid w:val="004E0764"/>
    <w:rsid w:val="004E7BCE"/>
    <w:rsid w:val="004F47BE"/>
    <w:rsid w:val="0051602D"/>
    <w:rsid w:val="00523C2C"/>
    <w:rsid w:val="00530138"/>
    <w:rsid w:val="0053260E"/>
    <w:rsid w:val="0054189F"/>
    <w:rsid w:val="00543F6F"/>
    <w:rsid w:val="00557061"/>
    <w:rsid w:val="005612C4"/>
    <w:rsid w:val="00563BA7"/>
    <w:rsid w:val="005662DE"/>
    <w:rsid w:val="005701EE"/>
    <w:rsid w:val="005701F0"/>
    <w:rsid w:val="005748AF"/>
    <w:rsid w:val="005752BA"/>
    <w:rsid w:val="0058059D"/>
    <w:rsid w:val="00581F6C"/>
    <w:rsid w:val="0059509D"/>
    <w:rsid w:val="005959BC"/>
    <w:rsid w:val="00596E9E"/>
    <w:rsid w:val="005A194D"/>
    <w:rsid w:val="005A1BAC"/>
    <w:rsid w:val="005A684D"/>
    <w:rsid w:val="005B46AD"/>
    <w:rsid w:val="005B5250"/>
    <w:rsid w:val="005C17E5"/>
    <w:rsid w:val="005C1D18"/>
    <w:rsid w:val="005C611B"/>
    <w:rsid w:val="005E04AF"/>
    <w:rsid w:val="005F07F7"/>
    <w:rsid w:val="00603E3E"/>
    <w:rsid w:val="00603ED8"/>
    <w:rsid w:val="00605C65"/>
    <w:rsid w:val="00610B5E"/>
    <w:rsid w:val="00616979"/>
    <w:rsid w:val="00625747"/>
    <w:rsid w:val="00627FA3"/>
    <w:rsid w:val="00631E80"/>
    <w:rsid w:val="00644021"/>
    <w:rsid w:val="006502B2"/>
    <w:rsid w:val="00651B04"/>
    <w:rsid w:val="00657F8F"/>
    <w:rsid w:val="00660952"/>
    <w:rsid w:val="00661B8A"/>
    <w:rsid w:val="00664AEC"/>
    <w:rsid w:val="00664F21"/>
    <w:rsid w:val="00665293"/>
    <w:rsid w:val="00676D8A"/>
    <w:rsid w:val="006811C1"/>
    <w:rsid w:val="00682C5B"/>
    <w:rsid w:val="00685A8E"/>
    <w:rsid w:val="006920B1"/>
    <w:rsid w:val="00692A3E"/>
    <w:rsid w:val="00694DA7"/>
    <w:rsid w:val="00696B6F"/>
    <w:rsid w:val="006A0162"/>
    <w:rsid w:val="006C3ADC"/>
    <w:rsid w:val="006C57C5"/>
    <w:rsid w:val="006C79A7"/>
    <w:rsid w:val="006D11A3"/>
    <w:rsid w:val="006D2775"/>
    <w:rsid w:val="006D4B19"/>
    <w:rsid w:val="006D57B5"/>
    <w:rsid w:val="006E7650"/>
    <w:rsid w:val="006F0226"/>
    <w:rsid w:val="006F708F"/>
    <w:rsid w:val="007015DB"/>
    <w:rsid w:val="00712D0C"/>
    <w:rsid w:val="00723D54"/>
    <w:rsid w:val="00737C01"/>
    <w:rsid w:val="0074226D"/>
    <w:rsid w:val="00757084"/>
    <w:rsid w:val="00762112"/>
    <w:rsid w:val="00765081"/>
    <w:rsid w:val="00775115"/>
    <w:rsid w:val="00776D56"/>
    <w:rsid w:val="00787094"/>
    <w:rsid w:val="0079068A"/>
    <w:rsid w:val="00790BF6"/>
    <w:rsid w:val="007A531E"/>
    <w:rsid w:val="007B3925"/>
    <w:rsid w:val="007B3EC9"/>
    <w:rsid w:val="007D4560"/>
    <w:rsid w:val="007D5FB4"/>
    <w:rsid w:val="007E7850"/>
    <w:rsid w:val="007E7F7B"/>
    <w:rsid w:val="007F07CE"/>
    <w:rsid w:val="007F17E0"/>
    <w:rsid w:val="007F620D"/>
    <w:rsid w:val="00804511"/>
    <w:rsid w:val="00805283"/>
    <w:rsid w:val="008061A4"/>
    <w:rsid w:val="00807A9F"/>
    <w:rsid w:val="00815A3A"/>
    <w:rsid w:val="00822384"/>
    <w:rsid w:val="00824D1D"/>
    <w:rsid w:val="00824F2B"/>
    <w:rsid w:val="00833EFF"/>
    <w:rsid w:val="00855EF0"/>
    <w:rsid w:val="00877B3F"/>
    <w:rsid w:val="00887BE1"/>
    <w:rsid w:val="008A7756"/>
    <w:rsid w:val="008B036E"/>
    <w:rsid w:val="008C0046"/>
    <w:rsid w:val="008C7BD7"/>
    <w:rsid w:val="008D284B"/>
    <w:rsid w:val="008E13B7"/>
    <w:rsid w:val="008F2E4F"/>
    <w:rsid w:val="008F5174"/>
    <w:rsid w:val="008F6931"/>
    <w:rsid w:val="008F6A57"/>
    <w:rsid w:val="00902F5A"/>
    <w:rsid w:val="00907B82"/>
    <w:rsid w:val="00920C4D"/>
    <w:rsid w:val="009215DE"/>
    <w:rsid w:val="0093439A"/>
    <w:rsid w:val="00935101"/>
    <w:rsid w:val="00943CF7"/>
    <w:rsid w:val="00945D79"/>
    <w:rsid w:val="009576CD"/>
    <w:rsid w:val="00961652"/>
    <w:rsid w:val="00971DF6"/>
    <w:rsid w:val="00977055"/>
    <w:rsid w:val="009859D6"/>
    <w:rsid w:val="00993855"/>
    <w:rsid w:val="00993C07"/>
    <w:rsid w:val="009A46E6"/>
    <w:rsid w:val="009A6078"/>
    <w:rsid w:val="009B0E22"/>
    <w:rsid w:val="009B4555"/>
    <w:rsid w:val="009B7C99"/>
    <w:rsid w:val="009C0CBC"/>
    <w:rsid w:val="009D24CA"/>
    <w:rsid w:val="009D50A7"/>
    <w:rsid w:val="009E1642"/>
    <w:rsid w:val="00A10B79"/>
    <w:rsid w:val="00A1660A"/>
    <w:rsid w:val="00A25AD1"/>
    <w:rsid w:val="00A2778A"/>
    <w:rsid w:val="00A30160"/>
    <w:rsid w:val="00A325AF"/>
    <w:rsid w:val="00A41D61"/>
    <w:rsid w:val="00A464D2"/>
    <w:rsid w:val="00A471AD"/>
    <w:rsid w:val="00A51271"/>
    <w:rsid w:val="00A57CF3"/>
    <w:rsid w:val="00A6105E"/>
    <w:rsid w:val="00A635B8"/>
    <w:rsid w:val="00A66EAE"/>
    <w:rsid w:val="00A66F64"/>
    <w:rsid w:val="00A838AC"/>
    <w:rsid w:val="00A84166"/>
    <w:rsid w:val="00A84D69"/>
    <w:rsid w:val="00A858C1"/>
    <w:rsid w:val="00A92DC2"/>
    <w:rsid w:val="00AB0A25"/>
    <w:rsid w:val="00AB285E"/>
    <w:rsid w:val="00AB2B7B"/>
    <w:rsid w:val="00AB5F35"/>
    <w:rsid w:val="00AB6A4A"/>
    <w:rsid w:val="00AC429C"/>
    <w:rsid w:val="00AC714D"/>
    <w:rsid w:val="00AE22A1"/>
    <w:rsid w:val="00AE6067"/>
    <w:rsid w:val="00AF03AE"/>
    <w:rsid w:val="00AF5D0A"/>
    <w:rsid w:val="00B04E89"/>
    <w:rsid w:val="00B213B2"/>
    <w:rsid w:val="00B276CE"/>
    <w:rsid w:val="00B46A25"/>
    <w:rsid w:val="00B53DF4"/>
    <w:rsid w:val="00B60C9C"/>
    <w:rsid w:val="00B641DB"/>
    <w:rsid w:val="00B73608"/>
    <w:rsid w:val="00B74A2D"/>
    <w:rsid w:val="00B767DA"/>
    <w:rsid w:val="00B776D4"/>
    <w:rsid w:val="00B925E7"/>
    <w:rsid w:val="00B92A2B"/>
    <w:rsid w:val="00B95EF5"/>
    <w:rsid w:val="00BA0FBB"/>
    <w:rsid w:val="00BA344D"/>
    <w:rsid w:val="00BA4E39"/>
    <w:rsid w:val="00BB1227"/>
    <w:rsid w:val="00BC6BD2"/>
    <w:rsid w:val="00BD3DD7"/>
    <w:rsid w:val="00BD4181"/>
    <w:rsid w:val="00BD68BC"/>
    <w:rsid w:val="00BE37FA"/>
    <w:rsid w:val="00BE4F48"/>
    <w:rsid w:val="00BF188B"/>
    <w:rsid w:val="00BF213F"/>
    <w:rsid w:val="00BF3744"/>
    <w:rsid w:val="00C047A4"/>
    <w:rsid w:val="00C06927"/>
    <w:rsid w:val="00C244EA"/>
    <w:rsid w:val="00C2739E"/>
    <w:rsid w:val="00C302A1"/>
    <w:rsid w:val="00C31FB0"/>
    <w:rsid w:val="00C32D3D"/>
    <w:rsid w:val="00C34D7F"/>
    <w:rsid w:val="00C35C9D"/>
    <w:rsid w:val="00C3662D"/>
    <w:rsid w:val="00C36F26"/>
    <w:rsid w:val="00C525BE"/>
    <w:rsid w:val="00C672D3"/>
    <w:rsid w:val="00C73EC9"/>
    <w:rsid w:val="00C9195A"/>
    <w:rsid w:val="00C93412"/>
    <w:rsid w:val="00C9374D"/>
    <w:rsid w:val="00C948CB"/>
    <w:rsid w:val="00CA3382"/>
    <w:rsid w:val="00CB3974"/>
    <w:rsid w:val="00CB590C"/>
    <w:rsid w:val="00CC182B"/>
    <w:rsid w:val="00CC466C"/>
    <w:rsid w:val="00CC688C"/>
    <w:rsid w:val="00CD1EEA"/>
    <w:rsid w:val="00CD20D4"/>
    <w:rsid w:val="00CD2141"/>
    <w:rsid w:val="00CF1F00"/>
    <w:rsid w:val="00D009FF"/>
    <w:rsid w:val="00D0508C"/>
    <w:rsid w:val="00D36323"/>
    <w:rsid w:val="00D5182A"/>
    <w:rsid w:val="00D555E6"/>
    <w:rsid w:val="00D57D8C"/>
    <w:rsid w:val="00D63A54"/>
    <w:rsid w:val="00D82383"/>
    <w:rsid w:val="00D84C72"/>
    <w:rsid w:val="00D85498"/>
    <w:rsid w:val="00D85E24"/>
    <w:rsid w:val="00DA39FA"/>
    <w:rsid w:val="00DC2CFA"/>
    <w:rsid w:val="00DD2927"/>
    <w:rsid w:val="00DD4AAC"/>
    <w:rsid w:val="00DD592D"/>
    <w:rsid w:val="00DE0873"/>
    <w:rsid w:val="00DE1287"/>
    <w:rsid w:val="00DF35E4"/>
    <w:rsid w:val="00E06991"/>
    <w:rsid w:val="00E12F84"/>
    <w:rsid w:val="00E17E5E"/>
    <w:rsid w:val="00E30EDB"/>
    <w:rsid w:val="00E43FDA"/>
    <w:rsid w:val="00E4461F"/>
    <w:rsid w:val="00E51DF6"/>
    <w:rsid w:val="00E6351F"/>
    <w:rsid w:val="00E86FA3"/>
    <w:rsid w:val="00E90C57"/>
    <w:rsid w:val="00E9428D"/>
    <w:rsid w:val="00EA2518"/>
    <w:rsid w:val="00EA4442"/>
    <w:rsid w:val="00EC153A"/>
    <w:rsid w:val="00EC2D8E"/>
    <w:rsid w:val="00EC6656"/>
    <w:rsid w:val="00EC6D5C"/>
    <w:rsid w:val="00ED2332"/>
    <w:rsid w:val="00ED2E77"/>
    <w:rsid w:val="00EE1B75"/>
    <w:rsid w:val="00EE2BF0"/>
    <w:rsid w:val="00EE2E7E"/>
    <w:rsid w:val="00EF28C1"/>
    <w:rsid w:val="00F02315"/>
    <w:rsid w:val="00F02CAC"/>
    <w:rsid w:val="00F03B2C"/>
    <w:rsid w:val="00F058D6"/>
    <w:rsid w:val="00F07978"/>
    <w:rsid w:val="00F2060A"/>
    <w:rsid w:val="00F23A01"/>
    <w:rsid w:val="00F2601F"/>
    <w:rsid w:val="00F32A9C"/>
    <w:rsid w:val="00F354CB"/>
    <w:rsid w:val="00F36DEA"/>
    <w:rsid w:val="00F64475"/>
    <w:rsid w:val="00F667EF"/>
    <w:rsid w:val="00F723D1"/>
    <w:rsid w:val="00F741C0"/>
    <w:rsid w:val="00F742AC"/>
    <w:rsid w:val="00F75B1A"/>
    <w:rsid w:val="00F81E37"/>
    <w:rsid w:val="00F8383B"/>
    <w:rsid w:val="00F83E58"/>
    <w:rsid w:val="00F948AE"/>
    <w:rsid w:val="00F96D37"/>
    <w:rsid w:val="00FA2FB1"/>
    <w:rsid w:val="00FA6F08"/>
    <w:rsid w:val="00FB2EFE"/>
    <w:rsid w:val="00FC107A"/>
    <w:rsid w:val="00FC1413"/>
    <w:rsid w:val="00FC5B44"/>
    <w:rsid w:val="00FD2500"/>
    <w:rsid w:val="00FD75E5"/>
    <w:rsid w:val="00FE2FF2"/>
    <w:rsid w:val="00FE6C5A"/>
    <w:rsid w:val="00FE7607"/>
    <w:rsid w:val="00FF5007"/>
    <w:rsid w:val="00FF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uiPriority="99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sid w:val="00993855"/>
    <w:rPr>
      <w:sz w:val="24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93855"/>
    <w:pPr>
      <w:keepNext/>
      <w:outlineLvl w:val="0"/>
    </w:pPr>
    <w:rPr>
      <w:lang w:val="lt-LT"/>
    </w:rPr>
  </w:style>
  <w:style w:type="paragraph" w:styleId="Antrat2">
    <w:name w:val="heading 2"/>
    <w:basedOn w:val="prastasis"/>
    <w:next w:val="prastasis"/>
    <w:link w:val="Antrat2Diagrama"/>
    <w:qFormat/>
    <w:rsid w:val="00993855"/>
    <w:pPr>
      <w:keepNext/>
      <w:jc w:val="center"/>
      <w:outlineLvl w:val="1"/>
    </w:pPr>
  </w:style>
  <w:style w:type="paragraph" w:styleId="Antrat3">
    <w:name w:val="heading 3"/>
    <w:basedOn w:val="prastasis"/>
    <w:next w:val="prastasis"/>
    <w:link w:val="Antrat3Diagrama"/>
    <w:uiPriority w:val="99"/>
    <w:qFormat/>
    <w:rsid w:val="00993855"/>
    <w:pPr>
      <w:keepNext/>
      <w:jc w:val="center"/>
      <w:outlineLvl w:val="2"/>
    </w:pPr>
    <w:rPr>
      <w:b/>
      <w:lang w:val="lt-LT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0C5F9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noProof/>
      <w:color w:val="4F81BD" w:themeColor="accent1"/>
      <w:szCs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vadinimas">
    <w:name w:val="Title"/>
    <w:basedOn w:val="prastasis"/>
    <w:qFormat/>
    <w:rsid w:val="00993855"/>
    <w:pPr>
      <w:jc w:val="center"/>
    </w:pPr>
    <w:rPr>
      <w:b/>
      <w:lang w:val="lt-LT"/>
    </w:rPr>
  </w:style>
  <w:style w:type="paragraph" w:styleId="Antrats">
    <w:name w:val="header"/>
    <w:basedOn w:val="prastasis"/>
    <w:rsid w:val="00993855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rsid w:val="00993855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rsid w:val="00C047A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C047A4"/>
    <w:rPr>
      <w:rFonts w:ascii="Tahoma" w:hAnsi="Tahoma" w:cs="Tahoma"/>
      <w:sz w:val="16"/>
      <w:szCs w:val="16"/>
      <w:lang w:val="en-US" w:eastAsia="en-US"/>
    </w:rPr>
  </w:style>
  <w:style w:type="paragraph" w:customStyle="1" w:styleId="Default">
    <w:name w:val="Default"/>
    <w:uiPriority w:val="99"/>
    <w:rsid w:val="00FC141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ntrat2Diagrama">
    <w:name w:val="Antraštė 2 Diagrama"/>
    <w:basedOn w:val="Numatytasispastraiposriftas"/>
    <w:link w:val="Antrat2"/>
    <w:rsid w:val="00FA6F08"/>
    <w:rPr>
      <w:sz w:val="24"/>
      <w:lang w:val="en-US" w:eastAsia="en-US"/>
    </w:rPr>
  </w:style>
  <w:style w:type="paragraph" w:styleId="Betarp">
    <w:name w:val="No Spacing"/>
    <w:uiPriority w:val="1"/>
    <w:qFormat/>
    <w:rsid w:val="004B163B"/>
    <w:rPr>
      <w:sz w:val="24"/>
      <w:lang w:val="en-US" w:eastAsia="en-US"/>
    </w:rPr>
  </w:style>
  <w:style w:type="paragraph" w:styleId="Pagrindiniotekstotrauka">
    <w:name w:val="Body Text Indent"/>
    <w:basedOn w:val="prastasis"/>
    <w:link w:val="PagrindiniotekstotraukaDiagrama"/>
    <w:rsid w:val="00476E1B"/>
    <w:pPr>
      <w:ind w:firstLine="851"/>
    </w:pPr>
    <w:rPr>
      <w:lang w:val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476E1B"/>
    <w:rPr>
      <w:sz w:val="24"/>
      <w:lang w:eastAsia="en-US"/>
    </w:rPr>
  </w:style>
  <w:style w:type="character" w:customStyle="1" w:styleId="Antrat1Diagrama">
    <w:name w:val="Antraštė 1 Diagrama"/>
    <w:basedOn w:val="Numatytasispastraiposriftas"/>
    <w:link w:val="Antrat1"/>
    <w:uiPriority w:val="99"/>
    <w:rsid w:val="00855EF0"/>
    <w:rPr>
      <w:sz w:val="24"/>
      <w:lang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rsid w:val="00855EF0"/>
    <w:rPr>
      <w:b/>
      <w:sz w:val="24"/>
      <w:lang w:eastAsia="en-US"/>
    </w:rPr>
  </w:style>
  <w:style w:type="paragraph" w:styleId="Sraopastraipa">
    <w:name w:val="List Paragraph"/>
    <w:basedOn w:val="prastasis"/>
    <w:uiPriority w:val="34"/>
    <w:qFormat/>
    <w:rsid w:val="006D57B5"/>
    <w:pPr>
      <w:ind w:left="720"/>
      <w:contextualSpacing/>
    </w:pPr>
    <w:rPr>
      <w:szCs w:val="24"/>
    </w:rPr>
  </w:style>
  <w:style w:type="paragraph" w:styleId="Pagrindinistekstas3">
    <w:name w:val="Body Text 3"/>
    <w:basedOn w:val="prastasis"/>
    <w:link w:val="Pagrindinistekstas3Diagrama"/>
    <w:rsid w:val="00EE2E7E"/>
    <w:pPr>
      <w:spacing w:after="120"/>
    </w:pPr>
    <w:rPr>
      <w:sz w:val="16"/>
      <w:szCs w:val="16"/>
    </w:rPr>
  </w:style>
  <w:style w:type="character" w:customStyle="1" w:styleId="Pagrindinistekstas3Diagrama">
    <w:name w:val="Pagrindinis tekstas 3 Diagrama"/>
    <w:basedOn w:val="Numatytasispastraiposriftas"/>
    <w:link w:val="Pagrindinistekstas3"/>
    <w:rsid w:val="00EE2E7E"/>
    <w:rPr>
      <w:sz w:val="16"/>
      <w:szCs w:val="16"/>
      <w:lang w:val="en-US" w:eastAsia="en-US"/>
    </w:rPr>
  </w:style>
  <w:style w:type="paragraph" w:customStyle="1" w:styleId="Sraopastraipa1">
    <w:name w:val="Sąrašo pastraipa1"/>
    <w:basedOn w:val="prastasis"/>
    <w:rsid w:val="006C57C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lt-LT"/>
    </w:rPr>
  </w:style>
  <w:style w:type="character" w:styleId="Hipersaitas">
    <w:name w:val="Hyperlink"/>
    <w:basedOn w:val="Numatytasispastraiposriftas"/>
    <w:uiPriority w:val="99"/>
    <w:unhideWhenUsed/>
    <w:rsid w:val="00A51271"/>
    <w:rPr>
      <w:color w:val="0000FF"/>
      <w:u w:val="single"/>
    </w:rPr>
  </w:style>
  <w:style w:type="character" w:customStyle="1" w:styleId="apple-converted-space">
    <w:name w:val="apple-converted-space"/>
    <w:basedOn w:val="Numatytasispastraiposriftas"/>
    <w:rsid w:val="00BA0FBB"/>
  </w:style>
  <w:style w:type="table" w:styleId="Lentelstinklelis">
    <w:name w:val="Table Grid"/>
    <w:basedOn w:val="prastojilentel"/>
    <w:rsid w:val="00685A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ntrat4Diagrama">
    <w:name w:val="Antraštė 4 Diagrama"/>
    <w:basedOn w:val="Numatytasispastraiposriftas"/>
    <w:link w:val="Antrat4"/>
    <w:uiPriority w:val="9"/>
    <w:rsid w:val="000C5F97"/>
    <w:rPr>
      <w:rFonts w:asciiTheme="majorHAnsi" w:eastAsiaTheme="majorEastAsia" w:hAnsiTheme="majorHAnsi" w:cstheme="majorBidi"/>
      <w:b/>
      <w:bCs/>
      <w:i/>
      <w:iCs/>
      <w:noProof/>
      <w:color w:val="4F81BD" w:themeColor="accent1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uiPriority="99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sid w:val="00993855"/>
    <w:rPr>
      <w:sz w:val="24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93855"/>
    <w:pPr>
      <w:keepNext/>
      <w:outlineLvl w:val="0"/>
    </w:pPr>
    <w:rPr>
      <w:lang w:val="lt-LT"/>
    </w:rPr>
  </w:style>
  <w:style w:type="paragraph" w:styleId="Antrat2">
    <w:name w:val="heading 2"/>
    <w:basedOn w:val="prastasis"/>
    <w:next w:val="prastasis"/>
    <w:link w:val="Antrat2Diagrama"/>
    <w:qFormat/>
    <w:rsid w:val="00993855"/>
    <w:pPr>
      <w:keepNext/>
      <w:jc w:val="center"/>
      <w:outlineLvl w:val="1"/>
    </w:pPr>
  </w:style>
  <w:style w:type="paragraph" w:styleId="Antrat3">
    <w:name w:val="heading 3"/>
    <w:basedOn w:val="prastasis"/>
    <w:next w:val="prastasis"/>
    <w:link w:val="Antrat3Diagrama"/>
    <w:uiPriority w:val="99"/>
    <w:qFormat/>
    <w:rsid w:val="00993855"/>
    <w:pPr>
      <w:keepNext/>
      <w:jc w:val="center"/>
      <w:outlineLvl w:val="2"/>
    </w:pPr>
    <w:rPr>
      <w:b/>
      <w:lang w:val="lt-LT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0C5F9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noProof/>
      <w:color w:val="4F81BD" w:themeColor="accent1"/>
      <w:szCs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vadinimas">
    <w:name w:val="Title"/>
    <w:basedOn w:val="prastasis"/>
    <w:qFormat/>
    <w:rsid w:val="00993855"/>
    <w:pPr>
      <w:jc w:val="center"/>
    </w:pPr>
    <w:rPr>
      <w:b/>
      <w:lang w:val="lt-LT"/>
    </w:rPr>
  </w:style>
  <w:style w:type="paragraph" w:styleId="Antrats">
    <w:name w:val="header"/>
    <w:basedOn w:val="prastasis"/>
    <w:rsid w:val="00993855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rsid w:val="00993855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rsid w:val="00C047A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C047A4"/>
    <w:rPr>
      <w:rFonts w:ascii="Tahoma" w:hAnsi="Tahoma" w:cs="Tahoma"/>
      <w:sz w:val="16"/>
      <w:szCs w:val="16"/>
      <w:lang w:val="en-US" w:eastAsia="en-US"/>
    </w:rPr>
  </w:style>
  <w:style w:type="paragraph" w:customStyle="1" w:styleId="Default">
    <w:name w:val="Default"/>
    <w:uiPriority w:val="99"/>
    <w:rsid w:val="00FC141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ntrat2Diagrama">
    <w:name w:val="Antraštė 2 Diagrama"/>
    <w:basedOn w:val="Numatytasispastraiposriftas"/>
    <w:link w:val="Antrat2"/>
    <w:rsid w:val="00FA6F08"/>
    <w:rPr>
      <w:sz w:val="24"/>
      <w:lang w:val="en-US" w:eastAsia="en-US"/>
    </w:rPr>
  </w:style>
  <w:style w:type="paragraph" w:styleId="Betarp">
    <w:name w:val="No Spacing"/>
    <w:uiPriority w:val="1"/>
    <w:qFormat/>
    <w:rsid w:val="004B163B"/>
    <w:rPr>
      <w:sz w:val="24"/>
      <w:lang w:val="en-US" w:eastAsia="en-US"/>
    </w:rPr>
  </w:style>
  <w:style w:type="paragraph" w:styleId="Pagrindiniotekstotrauka">
    <w:name w:val="Body Text Indent"/>
    <w:basedOn w:val="prastasis"/>
    <w:link w:val="PagrindiniotekstotraukaDiagrama"/>
    <w:rsid w:val="00476E1B"/>
    <w:pPr>
      <w:ind w:firstLine="851"/>
    </w:pPr>
    <w:rPr>
      <w:lang w:val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476E1B"/>
    <w:rPr>
      <w:sz w:val="24"/>
      <w:lang w:eastAsia="en-US"/>
    </w:rPr>
  </w:style>
  <w:style w:type="character" w:customStyle="1" w:styleId="Antrat1Diagrama">
    <w:name w:val="Antraštė 1 Diagrama"/>
    <w:basedOn w:val="Numatytasispastraiposriftas"/>
    <w:link w:val="Antrat1"/>
    <w:uiPriority w:val="99"/>
    <w:rsid w:val="00855EF0"/>
    <w:rPr>
      <w:sz w:val="24"/>
      <w:lang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rsid w:val="00855EF0"/>
    <w:rPr>
      <w:b/>
      <w:sz w:val="24"/>
      <w:lang w:eastAsia="en-US"/>
    </w:rPr>
  </w:style>
  <w:style w:type="paragraph" w:styleId="Sraopastraipa">
    <w:name w:val="List Paragraph"/>
    <w:basedOn w:val="prastasis"/>
    <w:uiPriority w:val="34"/>
    <w:qFormat/>
    <w:rsid w:val="006D57B5"/>
    <w:pPr>
      <w:ind w:left="720"/>
      <w:contextualSpacing/>
    </w:pPr>
    <w:rPr>
      <w:szCs w:val="24"/>
    </w:rPr>
  </w:style>
  <w:style w:type="paragraph" w:styleId="Pagrindinistekstas3">
    <w:name w:val="Body Text 3"/>
    <w:basedOn w:val="prastasis"/>
    <w:link w:val="Pagrindinistekstas3Diagrama"/>
    <w:rsid w:val="00EE2E7E"/>
    <w:pPr>
      <w:spacing w:after="120"/>
    </w:pPr>
    <w:rPr>
      <w:sz w:val="16"/>
      <w:szCs w:val="16"/>
    </w:rPr>
  </w:style>
  <w:style w:type="character" w:customStyle="1" w:styleId="Pagrindinistekstas3Diagrama">
    <w:name w:val="Pagrindinis tekstas 3 Diagrama"/>
    <w:basedOn w:val="Numatytasispastraiposriftas"/>
    <w:link w:val="Pagrindinistekstas3"/>
    <w:rsid w:val="00EE2E7E"/>
    <w:rPr>
      <w:sz w:val="16"/>
      <w:szCs w:val="16"/>
      <w:lang w:val="en-US" w:eastAsia="en-US"/>
    </w:rPr>
  </w:style>
  <w:style w:type="paragraph" w:customStyle="1" w:styleId="Sraopastraipa1">
    <w:name w:val="Sąrašo pastraipa1"/>
    <w:basedOn w:val="prastasis"/>
    <w:rsid w:val="006C57C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lt-LT"/>
    </w:rPr>
  </w:style>
  <w:style w:type="character" w:styleId="Hipersaitas">
    <w:name w:val="Hyperlink"/>
    <w:basedOn w:val="Numatytasispastraiposriftas"/>
    <w:uiPriority w:val="99"/>
    <w:unhideWhenUsed/>
    <w:rsid w:val="00A51271"/>
    <w:rPr>
      <w:color w:val="0000FF"/>
      <w:u w:val="single"/>
    </w:rPr>
  </w:style>
  <w:style w:type="character" w:customStyle="1" w:styleId="apple-converted-space">
    <w:name w:val="apple-converted-space"/>
    <w:basedOn w:val="Numatytasispastraiposriftas"/>
    <w:rsid w:val="00BA0FBB"/>
  </w:style>
  <w:style w:type="table" w:styleId="Lentelstinklelis">
    <w:name w:val="Table Grid"/>
    <w:basedOn w:val="prastojilentel"/>
    <w:rsid w:val="00685A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ntrat4Diagrama">
    <w:name w:val="Antraštė 4 Diagrama"/>
    <w:basedOn w:val="Numatytasispastraiposriftas"/>
    <w:link w:val="Antrat4"/>
    <w:uiPriority w:val="9"/>
    <w:rsid w:val="000C5F97"/>
    <w:rPr>
      <w:rFonts w:asciiTheme="majorHAnsi" w:eastAsiaTheme="majorEastAsia" w:hAnsiTheme="majorHAnsi" w:cstheme="majorBidi"/>
      <w:b/>
      <w:bCs/>
      <w:i/>
      <w:iCs/>
      <w:noProof/>
      <w:color w:val="4F81BD" w:themeColor="accent1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9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4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2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7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3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ts\Documents\Blankai\Isakymo%20blanko%20nuora&#353;as.dotx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7E1530-8CCF-4D9E-92F1-516244A02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 blanko nuorašas.dotx</Template>
  <TotalTime>3</TotalTime>
  <Pages>3</Pages>
  <Words>2073</Words>
  <Characters>1182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VILNIAUS ANTAKALNIO VIDURINĖS MOKYKLOS</vt:lpstr>
    </vt:vector>
  </TitlesOfParts>
  <Company>Mobilios Telekomunikacijos</Company>
  <LinksUpToDate>false</LinksUpToDate>
  <CharactersWithSpaces>3249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VILNIAUS ANTAKALNIO VIDURINĖS MOKYKLOS</dc:title>
  <dc:creator>AVM raštinė</dc:creator>
  <cp:lastModifiedBy>Adminas</cp:lastModifiedBy>
  <cp:revision>2</cp:revision>
  <cp:lastPrinted>2012-05-17T13:00:00Z</cp:lastPrinted>
  <dcterms:created xsi:type="dcterms:W3CDTF">2012-05-18T06:25:00Z</dcterms:created>
  <dcterms:modified xsi:type="dcterms:W3CDTF">2012-05-18T06:25:00Z</dcterms:modified>
</cp:coreProperties>
</file>